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4"/>
        <w:gridCol w:w="4121"/>
      </w:tblGrid>
      <w:tr w:rsidR="004A2462" w14:paraId="29642894" w14:textId="77777777" w:rsidTr="00C60554">
        <w:trPr>
          <w:trHeight w:val="529"/>
        </w:trPr>
        <w:tc>
          <w:tcPr>
            <w:tcW w:w="4214" w:type="dxa"/>
          </w:tcPr>
          <w:p w14:paraId="799CBBC9" w14:textId="77777777" w:rsidR="004A2462" w:rsidRDefault="00EF378A" w:rsidP="00201DF4">
            <w:pPr>
              <w:pStyle w:val="Sidhuvud"/>
              <w:spacing w:line="240" w:lineRule="atLeast"/>
            </w:pPr>
            <w:r>
              <w:t>Avdelningen för vård och omsorg</w:t>
            </w:r>
            <w:r>
              <w:br/>
            </w:r>
          </w:p>
        </w:tc>
        <w:tc>
          <w:tcPr>
            <w:tcW w:w="4121" w:type="dxa"/>
          </w:tcPr>
          <w:p w14:paraId="0CDD0768" w14:textId="77777777" w:rsidR="004A2462" w:rsidRDefault="004A2462" w:rsidP="001236CF">
            <w:pPr>
              <w:pStyle w:val="AdressochSignatur"/>
            </w:pPr>
          </w:p>
          <w:p w14:paraId="1671DE26" w14:textId="77777777" w:rsidR="004A2462" w:rsidRDefault="004A2462" w:rsidP="001236CF">
            <w:pPr>
              <w:pStyle w:val="AdressochSignatur"/>
            </w:pPr>
          </w:p>
        </w:tc>
      </w:tr>
    </w:tbl>
    <w:p w14:paraId="02758844" w14:textId="77777777" w:rsidR="00CB1297" w:rsidRDefault="00CB1297" w:rsidP="00346DCD"/>
    <w:p w14:paraId="71F94BA7" w14:textId="77777777" w:rsidR="005E06AB" w:rsidRDefault="005E06AB" w:rsidP="00346DCD"/>
    <w:p w14:paraId="03D8334B" w14:textId="77777777" w:rsidR="00F20547" w:rsidRDefault="00EF378A" w:rsidP="004C05AF">
      <w:pPr>
        <w:pStyle w:val="Rubrik2"/>
      </w:pPr>
      <w:r>
        <w:t>Minnesante</w:t>
      </w:r>
      <w:r w:rsidR="0082646C">
        <w:t>c</w:t>
      </w:r>
      <w:r w:rsidR="00B7604C">
        <w:t>kningar Socialchefsnätverket 2 februari</w:t>
      </w:r>
      <w:r w:rsidR="00E36DC9">
        <w:t xml:space="preserve"> 2021</w:t>
      </w:r>
    </w:p>
    <w:p w14:paraId="183484C3" w14:textId="77777777" w:rsidR="00F3200B" w:rsidRDefault="00F3200B" w:rsidP="00F3200B">
      <w:pPr>
        <w:pStyle w:val="Rubrik4"/>
      </w:pPr>
      <w:r>
        <w:t xml:space="preserve">Lägesrapport </w:t>
      </w:r>
      <w:r w:rsidR="00AB5DDE">
        <w:t>(Michaela Prochazka, Socialstyrelsen)</w:t>
      </w:r>
    </w:p>
    <w:p w14:paraId="31D5EF61" w14:textId="77777777" w:rsidR="00C61E1B" w:rsidRDefault="004B347E" w:rsidP="00A75558">
      <w:r>
        <w:t xml:space="preserve">Avser </w:t>
      </w:r>
      <w:r w:rsidR="00607AEC">
        <w:t>21-27 januari</w:t>
      </w:r>
      <w:r w:rsidR="00C61E1B">
        <w:t xml:space="preserve">. </w:t>
      </w:r>
      <w:r w:rsidR="005F4EEB">
        <w:t>Se PPT</w:t>
      </w:r>
      <w:r w:rsidR="00C778B3">
        <w:t xml:space="preserve">. </w:t>
      </w:r>
    </w:p>
    <w:p w14:paraId="774D1B1A" w14:textId="77777777" w:rsidR="00965942" w:rsidRDefault="00965942" w:rsidP="00A75558">
      <w:r>
        <w:object w:dxaOrig="1516" w:dyaOrig="986" w14:anchorId="5C826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PowerPoint.Show.12" ShapeID="_x0000_i1025" DrawAspect="Icon" ObjectID="_1674015973" r:id="rId9"/>
        </w:object>
      </w:r>
    </w:p>
    <w:p w14:paraId="64159D7E" w14:textId="77777777" w:rsidR="002F6E30" w:rsidRDefault="00607AEC" w:rsidP="00A75558">
      <w:r>
        <w:t>36 kommuner har rapporterat mer än 1 procent</w:t>
      </w:r>
      <w:r w:rsidR="00965942">
        <w:t xml:space="preserve"> smittade inom brukare och personal</w:t>
      </w:r>
      <w:r>
        <w:t xml:space="preserve">, </w:t>
      </w:r>
      <w:r w:rsidR="00965942">
        <w:t xml:space="preserve">för perioden 7-13 januari var det </w:t>
      </w:r>
      <w:r>
        <w:t>70 kommun</w:t>
      </w:r>
      <w:r w:rsidR="00965942">
        <w:t>er som rapporterade detta</w:t>
      </w:r>
      <w:r>
        <w:t>. Majoriteten rapporterar förbättrat läge. Personalfrågan,</w:t>
      </w:r>
      <w:r w:rsidR="00965942">
        <w:t xml:space="preserve"> förberedelse för vaccinering, men </w:t>
      </w:r>
      <w:r>
        <w:t>även skyddsutrustning nämns som</w:t>
      </w:r>
      <w:r w:rsidR="00965942">
        <w:t xml:space="preserve"> ett problem i kommentarerna. Socialstyrelsen undrar över kommentarer kring problem </w:t>
      </w:r>
      <w:r>
        <w:t>med best</w:t>
      </w:r>
      <w:r w:rsidR="00965942">
        <w:t xml:space="preserve">ällning av och brist på skyddsutrustning, vilket är nytt under de senaste två veckornas inrapportering. Är detta konkreta problem eller oro när det nu </w:t>
      </w:r>
      <w:r>
        <w:t>står klart att vi kommer att behöva fortsätta använda skyddsutrustning tr</w:t>
      </w:r>
      <w:r w:rsidR="00965942">
        <w:t>ots vaccinering?</w:t>
      </w:r>
    </w:p>
    <w:p w14:paraId="2C47DE17" w14:textId="77777777" w:rsidR="00607AEC" w:rsidRDefault="00607AEC" w:rsidP="00A75558">
      <w:r>
        <w:t xml:space="preserve">Nätverket </w:t>
      </w:r>
      <w:r w:rsidR="00965942">
        <w:t>känner inte igen detta, och ingen uppger kännedom om brist i sitt län</w:t>
      </w:r>
      <w:r>
        <w:t>.</w:t>
      </w:r>
    </w:p>
    <w:p w14:paraId="5C1FE0BC" w14:textId="77777777" w:rsidR="004B347E" w:rsidRDefault="004B347E" w:rsidP="004B347E">
      <w:pPr>
        <w:pStyle w:val="Rubrik4"/>
      </w:pPr>
      <w:r>
        <w:t>Myndigheten för vård- och omsorgs</w:t>
      </w:r>
      <w:r w:rsidRPr="004B347E">
        <w:t>ana</w:t>
      </w:r>
      <w:r>
        <w:t xml:space="preserve">lys berättar om sin rapport om </w:t>
      </w:r>
      <w:proofErr w:type="spellStart"/>
      <w:r>
        <w:t>c</w:t>
      </w:r>
      <w:r w:rsidRPr="004B347E">
        <w:t>oronas</w:t>
      </w:r>
      <w:proofErr w:type="spellEnd"/>
      <w:r w:rsidRPr="004B347E">
        <w:t xml:space="preserve"> konsekvenser </w:t>
      </w:r>
      <w:r>
        <w:t>för IFO (Isabelle Carnlöf, Myndigheten för vård- och omsorgsanalys)</w:t>
      </w:r>
    </w:p>
    <w:p w14:paraId="4DFD77F8" w14:textId="77777777" w:rsidR="00965942" w:rsidRDefault="00607AEC" w:rsidP="002F6E30">
      <w:r>
        <w:t>Se PPT för sammanfattning och länk för rapporten i sin helhet.</w:t>
      </w:r>
      <w:r w:rsidR="00965942">
        <w:t xml:space="preserve"> Myndigheten</w:t>
      </w:r>
      <w:r w:rsidR="00AD758E">
        <w:t xml:space="preserve"> informerar om att regeringen tog emot rapporten med stort intresse (29 januari). </w:t>
      </w:r>
    </w:p>
    <w:p w14:paraId="0FF03F9C" w14:textId="77777777" w:rsidR="002F6E30" w:rsidRPr="002F6E30" w:rsidRDefault="00965942" w:rsidP="002F6E30">
      <w:r>
        <w:t xml:space="preserve">SKR ser mycket positivt på att myndigheten </w:t>
      </w:r>
      <w:r w:rsidR="00AD758E">
        <w:t>rekommenderar regeringen att ta ställning till möjligheten att prioritera ino</w:t>
      </w:r>
      <w:r>
        <w:t>m socialtjänstens verksamheter, en fråga som SKR ett flertal gånger har hemställt om till regeringen.</w:t>
      </w:r>
    </w:p>
    <w:p w14:paraId="0EC50756" w14:textId="77777777" w:rsidR="004B347E" w:rsidRPr="004B347E" w:rsidRDefault="002F6E30" w:rsidP="004B347E">
      <w:r>
        <w:object w:dxaOrig="1539" w:dyaOrig="997" w14:anchorId="1272AA4E">
          <v:shape id="_x0000_i1026" type="#_x0000_t75" style="width:77.4pt;height:49.8pt" o:ole="">
            <v:imagedata r:id="rId10" o:title=""/>
          </v:shape>
          <o:OLEObject Type="Embed" ProgID="PowerPoint.Show.12" ShapeID="_x0000_i1026" DrawAspect="Icon" ObjectID="_1674015974" r:id="rId11"/>
        </w:object>
      </w:r>
    </w:p>
    <w:p w14:paraId="37B7228B" w14:textId="77777777" w:rsidR="00AD758E" w:rsidRDefault="001079E9" w:rsidP="00AD758E">
      <w:hyperlink r:id="rId12" w:history="1">
        <w:r w:rsidR="004B347E" w:rsidRPr="004B347E">
          <w:rPr>
            <w:rStyle w:val="Hyperlnk"/>
          </w:rPr>
          <w:t>Under rådande omständigheter: Konsekvenser av covid-19 för socialtjänstens individ- och familjeomsorg</w:t>
        </w:r>
      </w:hyperlink>
    </w:p>
    <w:p w14:paraId="07B50019" w14:textId="77777777" w:rsidR="001741A6" w:rsidRDefault="001741A6" w:rsidP="001741A6">
      <w:pPr>
        <w:pStyle w:val="Rubrik4"/>
      </w:pPr>
      <w:r>
        <w:t>Nätverkets övriga frågor</w:t>
      </w:r>
    </w:p>
    <w:p w14:paraId="45D16B24" w14:textId="77777777" w:rsidR="00C85162" w:rsidRPr="00C85162" w:rsidRDefault="00C85162" w:rsidP="00AD758E">
      <w:pPr>
        <w:rPr>
          <w:i/>
        </w:rPr>
      </w:pPr>
      <w:r w:rsidRPr="00C85162">
        <w:rPr>
          <w:i/>
        </w:rPr>
        <w:t>Kan medlen inom äldreomsorgslyftet användas till uppdragsutbildningar?</w:t>
      </w:r>
    </w:p>
    <w:p w14:paraId="0E08166D" w14:textId="77777777" w:rsidR="00C85162" w:rsidRDefault="00C85162" w:rsidP="00AD758E">
      <w:r>
        <w:t>SKR:s arbets</w:t>
      </w:r>
      <w:r w:rsidR="00DD46C2">
        <w:t>givarpolitiska avdelning uppger</w:t>
      </w:r>
      <w:r>
        <w:t xml:space="preserve"> att medlen ska användas till lönekostnader för de som går utbildningar, vilket tolkas som att kommu</w:t>
      </w:r>
      <w:r w:rsidR="008C4BC9">
        <w:t>nen kan köpa uppdragsutbildningen oavsett vem som anordnar.</w:t>
      </w:r>
    </w:p>
    <w:p w14:paraId="67511EF9" w14:textId="77777777" w:rsidR="008C4BC9" w:rsidRDefault="008C4BC9" w:rsidP="00AD758E">
      <w:r>
        <w:t>SKR:s arbetsgivarpolitiska avdelning meddelar att ny utlysning är på gång, vilken även omfattar chefer och YH-utbildningar (Yrkeshögskolan) för specialistinriktning för undersköterskor.</w:t>
      </w:r>
    </w:p>
    <w:p w14:paraId="2E1E2C52" w14:textId="77777777" w:rsidR="008C4BC9" w:rsidRDefault="00C85162" w:rsidP="00AD758E">
      <w:r>
        <w:t>Nätverket menar att det är olyckligt att användningsområdet och tidsperioden för dessa medel är så snäva. Regeringen behöver ha tilltro till att kommunerna har förmågan att bedöma behov och besluta om lämplig användning lokalt.</w:t>
      </w:r>
    </w:p>
    <w:p w14:paraId="569714EA" w14:textId="77777777" w:rsidR="00A028B9" w:rsidRPr="008C4BC9" w:rsidRDefault="00C85162" w:rsidP="00AD758E">
      <w:r>
        <w:t>Nätverket har olika bilder av intresset för att personal hos privata utförare ska få gå utbildningar. Vissa upplever litet eller inget intresse pga. av att utbildningsplatser kostar pengar (trots att andelen personal utan utbildning kan vara större hos vissa privata utförare), andra ser inte detta.</w:t>
      </w:r>
    </w:p>
    <w:p w14:paraId="7D0A27A6" w14:textId="77777777" w:rsidR="00AD758E" w:rsidRDefault="00AD758E" w:rsidP="00AD758E">
      <w:pPr>
        <w:pStyle w:val="Rubrik4"/>
      </w:pPr>
      <w:r>
        <w:t xml:space="preserve">Uppföljning av besöksförbud (Malin Grape, </w:t>
      </w:r>
      <w:proofErr w:type="spellStart"/>
      <w:r>
        <w:t>FoHM</w:t>
      </w:r>
      <w:proofErr w:type="spellEnd"/>
      <w:r>
        <w:t>)</w:t>
      </w:r>
    </w:p>
    <w:p w14:paraId="09A018EC" w14:textId="77777777" w:rsidR="001741A6" w:rsidRDefault="0083274B" w:rsidP="001741A6">
      <w:r>
        <w:t xml:space="preserve">Det har kommunicerats att </w:t>
      </w:r>
      <w:proofErr w:type="spellStart"/>
      <w:r>
        <w:t>FoHM</w:t>
      </w:r>
      <w:proofErr w:type="spellEnd"/>
      <w:r>
        <w:t xml:space="preserve"> vill följa upp kommunernas besöksförbud på äldreboenden. Myndigheten informerar om att det handlar om e</w:t>
      </w:r>
      <w:r w:rsidR="00A028B9">
        <w:t xml:space="preserve">tt fåtal kommuner </w:t>
      </w:r>
      <w:r>
        <w:t xml:space="preserve">som </w:t>
      </w:r>
      <w:r w:rsidR="00A028B9">
        <w:t xml:space="preserve">har sökt förlängning i flera omgångar, och </w:t>
      </w:r>
      <w:r>
        <w:t>att de</w:t>
      </w:r>
      <w:r w:rsidR="00A028B9">
        <w:t xml:space="preserve"> vill följa upp vilka åtgärder och riskbedömningar dessa kommu</w:t>
      </w:r>
      <w:r>
        <w:t>ner har gjort under tiden med besöksförbud.</w:t>
      </w:r>
    </w:p>
    <w:p w14:paraId="5DE8D4E6" w14:textId="77777777" w:rsidR="0083274B" w:rsidRDefault="0083274B" w:rsidP="001741A6">
      <w:r>
        <w:t xml:space="preserve">En synpunkt från nätverket om att smittspridningen i samhället ser olika ut i olika kommuner och län, och att det därför är fullt rimligt att vissa kommuner har ansökt om besöksförbud flera gånger. </w:t>
      </w:r>
    </w:p>
    <w:p w14:paraId="483C5A1D" w14:textId="77777777" w:rsidR="0083274B" w:rsidRDefault="0083274B" w:rsidP="001741A6">
      <w:proofErr w:type="spellStart"/>
      <w:r>
        <w:t>FoHM:s</w:t>
      </w:r>
      <w:proofErr w:type="spellEnd"/>
      <w:r>
        <w:t xml:space="preserve"> förhoppning och önskan är att besöksförbuden minskar i takt med ökad vaccinering. Detta avser även de avrådansrekommendationer som vissa kommuner har. Förordningen som reglerar möjligheten till lokala besöksförbud gäller t.o.m. sista februari. I dagsläget är det oklart om det blir en förlängning.</w:t>
      </w:r>
    </w:p>
    <w:p w14:paraId="4E59ED37" w14:textId="77777777" w:rsidR="0083274B" w:rsidRDefault="0083274B" w:rsidP="001741A6">
      <w:r>
        <w:t>K</w:t>
      </w:r>
      <w:r w:rsidR="00A27E49">
        <w:t xml:space="preserve">ommunal har skickat en </w:t>
      </w:r>
      <w:r>
        <w:t xml:space="preserve">enkät till </w:t>
      </w:r>
      <w:r w:rsidR="00A27E49" w:rsidRPr="00A27E49">
        <w:t xml:space="preserve">skyddsombuden inom äldreomsorgen </w:t>
      </w:r>
      <w:r w:rsidR="00A27E49">
        <w:t xml:space="preserve">och larmar nu </w:t>
      </w:r>
      <w:r w:rsidR="00A27E49" w:rsidRPr="00A27E49">
        <w:t>om brister i användandet av skyddsutrustning.</w:t>
      </w:r>
    </w:p>
    <w:p w14:paraId="6AEE3949" w14:textId="77777777" w:rsidR="0083274B" w:rsidRDefault="001079E9" w:rsidP="001741A6">
      <w:hyperlink r:id="rId13" w:history="1">
        <w:r w:rsidR="00A27E49" w:rsidRPr="00A27E49">
          <w:rPr>
            <w:rStyle w:val="Hyperlnk"/>
          </w:rPr>
          <w:t>Kommunals pressmeddelande</w:t>
        </w:r>
      </w:hyperlink>
    </w:p>
    <w:p w14:paraId="50188B59" w14:textId="77777777" w:rsidR="00050E3A" w:rsidRPr="00A27E49" w:rsidRDefault="00A27E49" w:rsidP="001741A6">
      <w:r>
        <w:t xml:space="preserve">Både </w:t>
      </w:r>
      <w:proofErr w:type="spellStart"/>
      <w:r>
        <w:t>FoHM</w:t>
      </w:r>
      <w:proofErr w:type="spellEnd"/>
      <w:r>
        <w:t xml:space="preserve"> och nätverket menar att det är viktigt att särskilja på om det handlar om användning av skyddsu</w:t>
      </w:r>
      <w:r w:rsidR="00DD46C2">
        <w:t xml:space="preserve">trustning för patientsäkerhet eller i </w:t>
      </w:r>
      <w:r>
        <w:t>arbetsmiljöhänseende. I våras var det stort fokus på patientsäkerhet. Det är avgörande att både MAS, HR, vårdhygien och smittskydd är synkroniserade i detta arbete.</w:t>
      </w:r>
    </w:p>
    <w:p w14:paraId="58A6A97A" w14:textId="77777777" w:rsidR="001741A6" w:rsidRDefault="001741A6" w:rsidP="001741A6">
      <w:pPr>
        <w:pStyle w:val="Rubrik4"/>
      </w:pPr>
      <w:r w:rsidRPr="004B347E">
        <w:t>Diskussion: I vilken omfattning ersätts fysiska möten av digitala möten? Används säkra digitala videomöten?  Konsekvenser av det för brukarna?</w:t>
      </w:r>
      <w:r>
        <w:t xml:space="preserve"> (Marta Nannskog, Åsa Furén-Thulin, SKR)</w:t>
      </w:r>
    </w:p>
    <w:p w14:paraId="0CC0867D" w14:textId="77777777" w:rsidR="00A27E49" w:rsidRDefault="00A27E49" w:rsidP="001741A6">
      <w:r>
        <w:t>SKR får in mer och mer frågor kring vad som gäller för fysiska kontra digitala möten, vilka digitala verktyg som de kan använda osv. Hur upplever nätverket dessa frågor?</w:t>
      </w:r>
    </w:p>
    <w:p w14:paraId="50F422BB" w14:textId="77777777" w:rsidR="00FD7430" w:rsidRDefault="00A27E49" w:rsidP="00050E3A">
      <w:r>
        <w:t>Nätverket upplever att d</w:t>
      </w:r>
      <w:r w:rsidR="004D68D3">
        <w:t>et är problematiskt att det görs så olika juridiska bedömningar av vad som får göras, vilka verktyg som är säkra osv.</w:t>
      </w:r>
      <w:r w:rsidR="00FD7430">
        <w:t xml:space="preserve"> mellan kommuner och mellan kommuner och regioner m.fl. Malmö lyfter särskild problematik utifrån en EU-dom om molntjänster.</w:t>
      </w:r>
    </w:p>
    <w:p w14:paraId="40E5380D" w14:textId="77777777" w:rsidR="00DD46C2" w:rsidRDefault="00DD46C2" w:rsidP="00050E3A">
      <w:r>
        <w:t xml:space="preserve">SKR har sedan tidigare tagit fram ett stödmaterial: </w:t>
      </w:r>
    </w:p>
    <w:p w14:paraId="34A41594" w14:textId="77777777" w:rsidR="00FD7430" w:rsidRDefault="001079E9" w:rsidP="00050E3A">
      <w:hyperlink r:id="rId14" w:history="1">
        <w:r w:rsidR="00FD7430" w:rsidRPr="00FD7430">
          <w:rPr>
            <w:rStyle w:val="Hyperlnk"/>
          </w:rPr>
          <w:t>Stödmaterial för kommuner, digitala möten inom socialtjänsten – SKR:s webb</w:t>
        </w:r>
      </w:hyperlink>
    </w:p>
    <w:p w14:paraId="15DC93DA" w14:textId="77777777" w:rsidR="001741A6" w:rsidRPr="004B347E" w:rsidRDefault="001741A6" w:rsidP="001741A6">
      <w:pPr>
        <w:pStyle w:val="Rubrik4"/>
      </w:pPr>
      <w:r w:rsidRPr="004B347E">
        <w:t xml:space="preserve">Diskussion: </w:t>
      </w:r>
      <w:proofErr w:type="spellStart"/>
      <w:r w:rsidRPr="004B347E">
        <w:t>IVO:s</w:t>
      </w:r>
      <w:proofErr w:type="spellEnd"/>
      <w:r w:rsidRPr="004B347E">
        <w:t xml:space="preserve"> </w:t>
      </w:r>
      <w:proofErr w:type="spellStart"/>
      <w:r w:rsidRPr="004B347E">
        <w:t>tilsyn</w:t>
      </w:r>
      <w:proofErr w:type="spellEnd"/>
      <w:r w:rsidRPr="004B347E">
        <w:t xml:space="preserve"> </w:t>
      </w:r>
      <w:proofErr w:type="spellStart"/>
      <w:r w:rsidRPr="004B347E">
        <w:t>ang</w:t>
      </w:r>
      <w:proofErr w:type="spellEnd"/>
      <w:r w:rsidRPr="004B347E">
        <w:t xml:space="preserve"> läkarmedverk</w:t>
      </w:r>
      <w:r>
        <w:t>an på SÄBO (Maj Rom, Greger Bengtsson, SKR)</w:t>
      </w:r>
    </w:p>
    <w:p w14:paraId="4A20D7CE" w14:textId="77777777" w:rsidR="001741A6" w:rsidRPr="004B347E" w:rsidRDefault="001741A6" w:rsidP="001741A6">
      <w:pPr>
        <w:pStyle w:val="Liststycke"/>
        <w:numPr>
          <w:ilvl w:val="0"/>
          <w:numId w:val="19"/>
        </w:numPr>
      </w:pPr>
      <w:r w:rsidRPr="004B347E">
        <w:t xml:space="preserve">Stämmer de förbättringsområden regionerna tar upp för socialtjänsten?  </w:t>
      </w:r>
    </w:p>
    <w:p w14:paraId="6903C9DB" w14:textId="77777777" w:rsidR="001741A6" w:rsidRDefault="001741A6" w:rsidP="001741A6">
      <w:pPr>
        <w:pStyle w:val="Liststycke"/>
        <w:numPr>
          <w:ilvl w:val="0"/>
          <w:numId w:val="19"/>
        </w:numPr>
      </w:pPr>
      <w:r w:rsidRPr="004B347E">
        <w:t>Socialtjänstens roll framåt för att säkerhetsställa att en förbättringsresa inleds</w:t>
      </w:r>
    </w:p>
    <w:p w14:paraId="5163D676" w14:textId="77777777" w:rsidR="00FD7430" w:rsidRDefault="00FD7430" w:rsidP="00FD7430">
      <w:proofErr w:type="spellStart"/>
      <w:r>
        <w:t>IVO:s</w:t>
      </w:r>
      <w:proofErr w:type="spellEnd"/>
      <w:r>
        <w:t xml:space="preserve"> kritik mot regionerna var hård, med budskapet att lägstanivån var för låg. Av 1 700 boenden valdes 98 med brister ut för djupintervjuer och journalgranskningar. SKR har sammanställt regionernas svar till IVO. Se PPT.</w:t>
      </w:r>
    </w:p>
    <w:p w14:paraId="7E274907" w14:textId="77777777" w:rsidR="00FD7430" w:rsidRDefault="00FD7430" w:rsidP="00FD7430">
      <w:r>
        <w:object w:dxaOrig="1516" w:dyaOrig="986" w14:anchorId="53FC31F3">
          <v:shape id="_x0000_i1027" type="#_x0000_t75" style="width:75.6pt;height:49.2pt" o:ole="">
            <v:imagedata r:id="rId15" o:title=""/>
          </v:shape>
          <o:OLEObject Type="Embed" ProgID="PowerPoint.Show.12" ShapeID="_x0000_i1027" DrawAspect="Icon" ObjectID="_1674015975" r:id="rId16"/>
        </w:object>
      </w:r>
    </w:p>
    <w:p w14:paraId="44297B6B" w14:textId="77777777" w:rsidR="00BD61B1" w:rsidRDefault="006828AD" w:rsidP="001741A6">
      <w:r>
        <w:t xml:space="preserve">SKR:s nätverk för hälso- och sjukvårdsdirektörer vill ha samarbete </w:t>
      </w:r>
      <w:r w:rsidR="005B658A">
        <w:t xml:space="preserve">med </w:t>
      </w:r>
      <w:r>
        <w:t>och gemensamma möten med socialchefsnätver</w:t>
      </w:r>
      <w:r w:rsidR="005B658A">
        <w:t>ket om detta förbättringsarbete</w:t>
      </w:r>
      <w:r>
        <w:t xml:space="preserve">. Nätverket </w:t>
      </w:r>
      <w:r w:rsidR="005B658A">
        <w:t xml:space="preserve">ställer sig </w:t>
      </w:r>
      <w:r>
        <w:t>mycket positiva</w:t>
      </w:r>
      <w:r w:rsidR="005B658A">
        <w:t xml:space="preserve"> till detta.</w:t>
      </w:r>
    </w:p>
    <w:p w14:paraId="067084AD" w14:textId="77777777" w:rsidR="00A32131" w:rsidRPr="001741A6" w:rsidRDefault="00A32131" w:rsidP="001741A6">
      <w:r>
        <w:t xml:space="preserve">IVO ser positivt på de åtgärder som regionerna har skickat in till myndigheten. Uppföljning och vidare dialog med regionerna om de svar myndigheten har fått in kommer att ske, och uppföljande journalgranskning kommer att göras. </w:t>
      </w:r>
    </w:p>
    <w:p w14:paraId="259E9B4B" w14:textId="77777777" w:rsidR="004B347E" w:rsidRDefault="004B347E" w:rsidP="004B347E">
      <w:pPr>
        <w:pStyle w:val="Rubrik4"/>
      </w:pPr>
      <w:proofErr w:type="spellStart"/>
      <w:r w:rsidRPr="004B347E">
        <w:t>IVO:s</w:t>
      </w:r>
      <w:proofErr w:type="spellEnd"/>
      <w:r w:rsidRPr="004B347E">
        <w:t xml:space="preserve"> tillsynsbeslut av särskilda boenden – re</w:t>
      </w:r>
      <w:r>
        <w:t>sultaten meddelas idag den 2 februari (</w:t>
      </w:r>
      <w:r w:rsidR="00101FA9">
        <w:t>Sofia Wallström, Peder C</w:t>
      </w:r>
      <w:r w:rsidR="001741A6">
        <w:t>arlsson,</w:t>
      </w:r>
      <w:r w:rsidR="00101FA9">
        <w:t xml:space="preserve"> </w:t>
      </w:r>
      <w:r w:rsidR="00BD61B1">
        <w:t>Katarina Waldenborg, I</w:t>
      </w:r>
      <w:r>
        <w:t>VO)</w:t>
      </w:r>
    </w:p>
    <w:p w14:paraId="50B859CC" w14:textId="77777777" w:rsidR="004B347E" w:rsidRDefault="001079E9" w:rsidP="004B347E">
      <w:hyperlink r:id="rId17" w:history="1">
        <w:r w:rsidR="00A32131" w:rsidRPr="00A32131">
          <w:rPr>
            <w:rStyle w:val="Hyperlnk"/>
          </w:rPr>
          <w:t xml:space="preserve">Förutsättningar för god vård och behandling på SÄBO saknas och leder till brister – </w:t>
        </w:r>
        <w:proofErr w:type="spellStart"/>
        <w:r w:rsidR="00A32131" w:rsidRPr="00A32131">
          <w:rPr>
            <w:rStyle w:val="Hyperlnk"/>
          </w:rPr>
          <w:t>IVO:s</w:t>
        </w:r>
        <w:proofErr w:type="spellEnd"/>
        <w:r w:rsidR="00A32131" w:rsidRPr="00A32131">
          <w:rPr>
            <w:rStyle w:val="Hyperlnk"/>
          </w:rPr>
          <w:t xml:space="preserve"> webb</w:t>
        </w:r>
      </w:hyperlink>
    </w:p>
    <w:p w14:paraId="4B59C0E0" w14:textId="77777777" w:rsidR="00BD61B1" w:rsidRDefault="00A32131" w:rsidP="004B347E">
      <w:r>
        <w:t>IVO har nu fattat beslut utifrån den breda tillsynen av kommuner (1 700 boenden). Besluten avser 55  kommuner och privata aktörer och bygger på fördjupad</w:t>
      </w:r>
      <w:r w:rsidR="00BD61B1">
        <w:t xml:space="preserve"> journalgranskning</w:t>
      </w:r>
      <w:r>
        <w:t xml:space="preserve"> i </w:t>
      </w:r>
      <w:r w:rsidR="00BD61B1">
        <w:t>98</w:t>
      </w:r>
      <w:r>
        <w:t xml:space="preserve"> boenden. </w:t>
      </w:r>
      <w:r w:rsidR="00BD61B1">
        <w:t xml:space="preserve">750 journaler har granskats. </w:t>
      </w:r>
      <w:r>
        <w:t xml:space="preserve">Kommuner/privata aktörer ska </w:t>
      </w:r>
      <w:r w:rsidR="00DD46C2">
        <w:t>s</w:t>
      </w:r>
      <w:r>
        <w:t>enast 15 mars</w:t>
      </w:r>
      <w:r w:rsidR="00BD61B1">
        <w:t xml:space="preserve"> i</w:t>
      </w:r>
      <w:r>
        <w:t xml:space="preserve">nkomma med redovisningar. Tillvägagångssättet är detsamma som vid granskningen av regionerna, </w:t>
      </w:r>
      <w:r w:rsidR="00BD61B1">
        <w:t>som fick beslut innan jul och had</w:t>
      </w:r>
      <w:r>
        <w:t>e på sig till mitten av januari att svara.</w:t>
      </w:r>
    </w:p>
    <w:p w14:paraId="4D491C14" w14:textId="77777777" w:rsidR="00BD61B1" w:rsidRDefault="00A32131" w:rsidP="004B347E">
      <w:r>
        <w:t>Besluten följer vad IVO</w:t>
      </w:r>
      <w:r w:rsidR="008C4BC9">
        <w:t xml:space="preserve"> har sagt i tillsynen. Det h</w:t>
      </w:r>
      <w:r w:rsidR="00BD61B1">
        <w:t xml:space="preserve">andlar om sjuka och sköra personer, en patientgrupp som i o m covid-19 blir ett ansvar för den högsta medicinska vården. </w:t>
      </w:r>
      <w:r w:rsidR="008C4BC9">
        <w:t>Det som regionerna har brustit i får</w:t>
      </w:r>
      <w:r w:rsidR="00BD61B1">
        <w:t xml:space="preserve"> följd</w:t>
      </w:r>
      <w:r w:rsidR="008C4BC9">
        <w:t>verkningar på där personen vistas, dvs. SÄBO. Myndigheten f</w:t>
      </w:r>
      <w:r w:rsidR="00BD61B1">
        <w:t>ortsätter a</w:t>
      </w:r>
      <w:r w:rsidR="008C4BC9">
        <w:t>tt se över regionens roll</w:t>
      </w:r>
      <w:r w:rsidR="00BD61B1">
        <w:t xml:space="preserve"> i detta, men det kan finnas delar där även kommunerna brister.</w:t>
      </w:r>
    </w:p>
    <w:p w14:paraId="08C708C8" w14:textId="77777777" w:rsidR="00BD61B1" w:rsidRDefault="00301CCB" w:rsidP="004B347E">
      <w:r>
        <w:t>IVO menar att r</w:t>
      </w:r>
      <w:r w:rsidR="00BD61B1">
        <w:t>egionen</w:t>
      </w:r>
      <w:r>
        <w:t xml:space="preserve"> har drivit</w:t>
      </w:r>
      <w:r w:rsidR="00BD61B1">
        <w:t xml:space="preserve"> ut sjukv</w:t>
      </w:r>
      <w:r>
        <w:t>årdsansvar till kommunerna, och o</w:t>
      </w:r>
      <w:r w:rsidR="00BD61B1">
        <w:t>rdinerat medicinska åtgärder utan att veta om kommunen kan verkstä</w:t>
      </w:r>
      <w:r>
        <w:t>lla. Brister i b</w:t>
      </w:r>
      <w:r w:rsidR="00BD61B1">
        <w:t>emanning och kompetens i kommunen i kombination med att regionen släpper ansvar</w:t>
      </w:r>
      <w:r>
        <w:t>et har lett till s</w:t>
      </w:r>
      <w:r w:rsidR="00BD61B1">
        <w:t>våra beslut utan back-</w:t>
      </w:r>
      <w:proofErr w:type="spellStart"/>
      <w:r w:rsidR="00BD61B1">
        <w:t>up</w:t>
      </w:r>
      <w:proofErr w:type="spellEnd"/>
      <w:r w:rsidR="00BD61B1">
        <w:t xml:space="preserve"> </w:t>
      </w:r>
      <w:r>
        <w:t>hos kommunen (</w:t>
      </w:r>
      <w:r w:rsidR="00BD61B1">
        <w:t xml:space="preserve">en </w:t>
      </w:r>
      <w:r>
        <w:t xml:space="preserve">ensam sjuksköterska, </w:t>
      </w:r>
      <w:r w:rsidR="00BD61B1">
        <w:t>eller inte ens en sjuksköterska</w:t>
      </w:r>
      <w:r>
        <w:t>)</w:t>
      </w:r>
      <w:r w:rsidR="00BD61B1">
        <w:t>.</w:t>
      </w:r>
      <w:r w:rsidR="00C760B8">
        <w:t xml:space="preserve"> </w:t>
      </w:r>
      <w:r>
        <w:t>IVO pekar på att egenkontrollen är mycket viktig</w:t>
      </w:r>
      <w:r w:rsidR="00C760B8">
        <w:t xml:space="preserve"> hos både kommun och regionen, </w:t>
      </w:r>
      <w:r>
        <w:t xml:space="preserve">att de måste verifiera vilken förmåga </w:t>
      </w:r>
      <w:r w:rsidR="00190096">
        <w:t xml:space="preserve">som finns </w:t>
      </w:r>
      <w:r>
        <w:t xml:space="preserve">för att klara patientens behov. Nu har det förekommit att det medicinska ansvaret har lämnats till sjuksköterskan som i sin tur har lämnat </w:t>
      </w:r>
      <w:r w:rsidR="00C760B8">
        <w:t>över till omvårdnadsperso</w:t>
      </w:r>
      <w:r>
        <w:t>n</w:t>
      </w:r>
      <w:r w:rsidR="00C760B8">
        <w:t>al när det inte har funnits ti</w:t>
      </w:r>
      <w:r>
        <w:t>llräckligt med sjuksköterskor. På detta sätt har bedömningen f</w:t>
      </w:r>
      <w:r w:rsidR="00C760B8">
        <w:t>lyt</w:t>
      </w:r>
      <w:r>
        <w:t xml:space="preserve">tat i flera led, något som IVO menar har varit </w:t>
      </w:r>
      <w:r w:rsidR="00190096">
        <w:t>särskilt illa då personalbortfall har lett till att det</w:t>
      </w:r>
      <w:r w:rsidR="00DD46C2">
        <w:t xml:space="preserve"> kan ha handlat</w:t>
      </w:r>
      <w:r w:rsidR="00190096">
        <w:t xml:space="preserve"> om tillfällig personal. IVO menar att kommunens </w:t>
      </w:r>
      <w:r w:rsidR="00C760B8">
        <w:t>sjuksköterskor</w:t>
      </w:r>
      <w:r w:rsidR="00190096">
        <w:t xml:space="preserve"> har ett stort ansvarsområde</w:t>
      </w:r>
      <w:r w:rsidR="00C760B8">
        <w:t xml:space="preserve"> och ett </w:t>
      </w:r>
      <w:r w:rsidR="00190096">
        <w:t xml:space="preserve">så stort antal patienter att det inte har varit möjligt att ta det ansvaret. </w:t>
      </w:r>
    </w:p>
    <w:p w14:paraId="56A88824" w14:textId="77777777" w:rsidR="00DC458A" w:rsidRDefault="00190096" w:rsidP="004B347E">
      <w:r>
        <w:t xml:space="preserve">IVO pekar också på stora brister i journalföringen, och anser att detta </w:t>
      </w:r>
      <w:r w:rsidR="00C760B8">
        <w:t xml:space="preserve">kan bli direkt livsfarligt i en pandemisituation då </w:t>
      </w:r>
      <w:r>
        <w:t xml:space="preserve">personal blir sjuka eller behöver bytas ut. Journalföringen är ett </w:t>
      </w:r>
      <w:r w:rsidR="00C760B8">
        <w:t>avgörande ve</w:t>
      </w:r>
      <w:r>
        <w:t>rktyg i patientsäkerhetsarbetet, och IVO anser att l</w:t>
      </w:r>
      <w:r w:rsidR="00DC458A">
        <w:t>ägstanivån är f</w:t>
      </w:r>
      <w:r>
        <w:t xml:space="preserve">ör låg, även under en pandemi. Myndigheten betonar att det inte är </w:t>
      </w:r>
      <w:r w:rsidR="00DD46C2">
        <w:t xml:space="preserve">en </w:t>
      </w:r>
      <w:r>
        <w:t>enorm a</w:t>
      </w:r>
      <w:r w:rsidR="00DC458A">
        <w:t>dministration</w:t>
      </w:r>
      <w:r>
        <w:t xml:space="preserve"> som avses, utan att det ska vara korrekt</w:t>
      </w:r>
      <w:r w:rsidR="00DC458A">
        <w:t xml:space="preserve"> och </w:t>
      </w:r>
      <w:r>
        <w:t>distinkt dokumentation</w:t>
      </w:r>
      <w:r w:rsidR="00DC458A">
        <w:t>.</w:t>
      </w:r>
    </w:p>
    <w:p w14:paraId="1A7BC2B8" w14:textId="77777777" w:rsidR="00DC458A" w:rsidRDefault="00190096" w:rsidP="004B347E">
      <w:r>
        <w:t>Nätverket frågar IVO vad ett stort antal</w:t>
      </w:r>
      <w:r w:rsidR="00DC458A">
        <w:t xml:space="preserve"> patienter per sjuksköterska</w:t>
      </w:r>
      <w:r>
        <w:t xml:space="preserve"> innebär? </w:t>
      </w:r>
      <w:r w:rsidR="00DC458A">
        <w:t>Finns det</w:t>
      </w:r>
      <w:r>
        <w:t xml:space="preserve"> ett</w:t>
      </w:r>
      <w:r w:rsidR="00DC458A">
        <w:t xml:space="preserve"> intervall? </w:t>
      </w:r>
      <w:r>
        <w:t>Det är svårt för kommunen att dra lärdom och anpassa sig utan något att förhålla sig till. Om myndigheten återkopplar ”ett stort antal” som en brist måste den ha e</w:t>
      </w:r>
      <w:r w:rsidR="000D69CB">
        <w:t>n rimlig bedömning om vad det innebär</w:t>
      </w:r>
      <w:r>
        <w:t>. IVO anser att det a</w:t>
      </w:r>
      <w:r w:rsidR="00DC458A">
        <w:t>vgörs av vårdty</w:t>
      </w:r>
      <w:r>
        <w:t>ngden hos patienterna, och kommunen måste ha förmåga att systematiskt</w:t>
      </w:r>
      <w:r w:rsidR="00DC458A">
        <w:t xml:space="preserve"> bedöma hur mycket insatser som behövs. Den måste kommunen göra själv. </w:t>
      </w:r>
      <w:r>
        <w:t xml:space="preserve">Det kan enligt IVO också handla om </w:t>
      </w:r>
      <w:r w:rsidR="00401D20">
        <w:t>geografiskt uppta</w:t>
      </w:r>
      <w:r>
        <w:t>gningsområde, i</w:t>
      </w:r>
      <w:r w:rsidR="00401D20">
        <w:t>nte bara antal.</w:t>
      </w:r>
    </w:p>
    <w:p w14:paraId="18E9C711" w14:textId="77777777" w:rsidR="00401D20" w:rsidRDefault="000D69CB" w:rsidP="004B347E">
      <w:r>
        <w:t>Nätverket ser en ökning av vårdtyngd i SÄBO, och upplever att det är s</w:t>
      </w:r>
      <w:r w:rsidR="00401D20">
        <w:t xml:space="preserve">vårt med </w:t>
      </w:r>
      <w:r>
        <w:t xml:space="preserve">många önskemål från </w:t>
      </w:r>
      <w:r w:rsidR="00401D20">
        <w:t>staten</w:t>
      </w:r>
      <w:r>
        <w:t xml:space="preserve"> om bemanning och kompetens. Finns det någon ersättning för denna ambitionsnivå, vi</w:t>
      </w:r>
      <w:r w:rsidR="00401D20">
        <w:t>lken komp</w:t>
      </w:r>
      <w:r>
        <w:t>etenshöjning är det som kommunens</w:t>
      </w:r>
      <w:r w:rsidR="00401D20">
        <w:t xml:space="preserve"> personal behöver anser </w:t>
      </w:r>
      <w:r>
        <w:t>IVO? Ambitionerna och viljan finns</w:t>
      </w:r>
      <w:r w:rsidR="00DD46C2">
        <w:t xml:space="preserve"> i kommunerna</w:t>
      </w:r>
      <w:r>
        <w:t xml:space="preserve">, men inte alltid de ekonomiska förutsättningarna. Tillfälliga statsbidrag är inte svaret på bemanningsfrågan. </w:t>
      </w:r>
      <w:r w:rsidR="00401D20">
        <w:t xml:space="preserve">IVO </w:t>
      </w:r>
      <w:r>
        <w:t>menar att de endast är tillsynsmyndighet, inte den normerande myndigheten.</w:t>
      </w:r>
    </w:p>
    <w:p w14:paraId="5B868FD2" w14:textId="77777777" w:rsidR="000D69CB" w:rsidRDefault="000D69CB" w:rsidP="004B347E">
      <w:r>
        <w:t>D</w:t>
      </w:r>
      <w:r w:rsidR="00DD46C2">
        <w:t xml:space="preserve">et stämmer att </w:t>
      </w:r>
      <w:r>
        <w:t>urval</w:t>
      </w:r>
      <w:r w:rsidR="00DD46C2">
        <w:t>et</w:t>
      </w:r>
      <w:r>
        <w:t xml:space="preserve"> i denna tillsyn är baserat på risk, men alla andra kommuner och boenden är därmed inte utan risk</w:t>
      </w:r>
      <w:r w:rsidR="00DD46C2">
        <w:t xml:space="preserve"> menar IVO</w:t>
      </w:r>
      <w:r>
        <w:t xml:space="preserve">. </w:t>
      </w:r>
      <w:r w:rsidR="00DD46C2">
        <w:t>Myndigheten</w:t>
      </w:r>
      <w:r>
        <w:t xml:space="preserve"> ser inte att riskbilden har bli</w:t>
      </w:r>
      <w:r w:rsidR="00E51A4A">
        <w:t>vit mindre för denna grupp, och tillsyn</w:t>
      </w:r>
      <w:r w:rsidR="00DD46C2">
        <w:t>en</w:t>
      </w:r>
      <w:r w:rsidR="00E51A4A">
        <w:t xml:space="preserve"> kommer fortsatt att vara inriktad</w:t>
      </w:r>
      <w:r>
        <w:t xml:space="preserve"> på risk och äldre.</w:t>
      </w:r>
    </w:p>
    <w:p w14:paraId="5448516A" w14:textId="77777777" w:rsidR="00401D20" w:rsidRDefault="00401D20" w:rsidP="004B347E">
      <w:r>
        <w:t>SKR kommer att gå vidare med att</w:t>
      </w:r>
      <w:r w:rsidR="000D69CB">
        <w:t xml:space="preserve"> sammanställa kommunernas svar på samma sätt som vi har gjort med regionernas. Dialogen fortsätter även med </w:t>
      </w:r>
      <w:r>
        <w:t>IVO och Socialstyrelsen.</w:t>
      </w:r>
    </w:p>
    <w:p w14:paraId="75683F73" w14:textId="77777777" w:rsidR="00AE68D2" w:rsidRDefault="00AE68D2" w:rsidP="00AE68D2">
      <w:pPr>
        <w:pStyle w:val="Rubrik4"/>
      </w:pPr>
      <w:r>
        <w:t>Diskussion: Finns det uppdämda behov?</w:t>
      </w:r>
    </w:p>
    <w:p w14:paraId="3B5706DA" w14:textId="77777777" w:rsidR="002F6E30" w:rsidRDefault="00BD61B1" w:rsidP="002F6E30">
      <w:r>
        <w:t xml:space="preserve">Utgår. </w:t>
      </w:r>
    </w:p>
    <w:p w14:paraId="14AEBE94" w14:textId="77777777" w:rsidR="002F6E30" w:rsidRDefault="002F6E30" w:rsidP="002F6E30">
      <w:pPr>
        <w:pStyle w:val="Rubrik4"/>
      </w:pPr>
      <w:r>
        <w:t>Astr</w:t>
      </w:r>
      <w:r w:rsidR="00C71E3F">
        <w:t>a</w:t>
      </w:r>
      <w:r>
        <w:t>Zenecas vaccin (Emma Spak, SKR)</w:t>
      </w:r>
    </w:p>
    <w:p w14:paraId="0ED1DE07" w14:textId="77777777" w:rsidR="00E51A4A" w:rsidRDefault="00E51A4A" w:rsidP="00EC47D0">
      <w:r>
        <w:t>Vaccinet är e</w:t>
      </w:r>
      <w:r w:rsidR="00E36DD3">
        <w:t xml:space="preserve">uropeiskt </w:t>
      </w:r>
      <w:r>
        <w:t xml:space="preserve">godkänt för alla över 18 år, men godkännandet innehåller en brasklapp då det saknas tillräckligt med data för 55 år och uppåt. Studier på äldre pågår i USA. </w:t>
      </w:r>
    </w:p>
    <w:p w14:paraId="243F771B" w14:textId="77777777" w:rsidR="00EC47D0" w:rsidRDefault="00E36DD3" w:rsidP="00EC47D0">
      <w:proofErr w:type="spellStart"/>
      <w:r>
        <w:t>FoHM</w:t>
      </w:r>
      <w:proofErr w:type="spellEnd"/>
      <w:r>
        <w:t xml:space="preserve"> rekommenderar användning upp till 64</w:t>
      </w:r>
      <w:r w:rsidR="00E51A4A">
        <w:t xml:space="preserve"> år</w:t>
      </w:r>
      <w:r>
        <w:t xml:space="preserve">. Regionerna måste </w:t>
      </w:r>
      <w:r w:rsidR="00E51A4A">
        <w:t xml:space="preserve">därmed </w:t>
      </w:r>
      <w:r>
        <w:t xml:space="preserve">planera om </w:t>
      </w:r>
      <w:r w:rsidR="00E51A4A">
        <w:t xml:space="preserve">för att använda vaccinen från </w:t>
      </w:r>
      <w:r>
        <w:t xml:space="preserve">Pfizer och Moderna istället, </w:t>
      </w:r>
      <w:r w:rsidR="00E51A4A">
        <w:t>vilket är olyckligt eftersom hanteringen av Astra-vaccinet skulle ha varit lättare. I o m att Sverige</w:t>
      </w:r>
      <w:r>
        <w:t xml:space="preserve"> får så pass få doser Astra</w:t>
      </w:r>
      <w:r w:rsidR="00E51A4A">
        <w:t>-vaccin</w:t>
      </w:r>
      <w:r>
        <w:t xml:space="preserve"> får det änd</w:t>
      </w:r>
      <w:r w:rsidR="00E51A4A">
        <w:t>å mindre effekt på 70+</w:t>
      </w:r>
      <w:r w:rsidR="00DD46C2">
        <w:t xml:space="preserve"> än befarat</w:t>
      </w:r>
      <w:r w:rsidR="00E51A4A">
        <w:t xml:space="preserve">. Astra-vaccinet kommer nu att ges till personal och </w:t>
      </w:r>
      <w:r>
        <w:t xml:space="preserve">riskgrupper </w:t>
      </w:r>
      <w:r w:rsidR="00E51A4A">
        <w:t xml:space="preserve">under 65 år inom LSS. </w:t>
      </w:r>
      <w:proofErr w:type="spellStart"/>
      <w:r w:rsidR="00E51A4A">
        <w:t>FoHM</w:t>
      </w:r>
      <w:proofErr w:type="spellEnd"/>
      <w:r w:rsidR="00E51A4A">
        <w:t xml:space="preserve"> kommer att justera prioriteringsordningen.</w:t>
      </w:r>
    </w:p>
    <w:p w14:paraId="31C90201" w14:textId="77777777" w:rsidR="00E36DD3" w:rsidRDefault="00E51A4A" w:rsidP="00EC47D0">
      <w:r>
        <w:t xml:space="preserve">Enligt överenskommelsen mellan SKR och regeringen om vaccinering ska alla i befolkningen över 18 år </w:t>
      </w:r>
      <w:r w:rsidR="0045701A" w:rsidRPr="0045701A">
        <w:t xml:space="preserve">samt personer under 18 år tillhörande en riskgrupp </w:t>
      </w:r>
      <w:r w:rsidR="0045701A">
        <w:t>ha</w:t>
      </w:r>
      <w:r>
        <w:t xml:space="preserve"> erbjudits vaccin </w:t>
      </w:r>
      <w:r w:rsidR="0045701A">
        <w:t xml:space="preserve">t.o.m. </w:t>
      </w:r>
      <w:r>
        <w:t>den 30 juni 2021. Om målet kan nås a</w:t>
      </w:r>
      <w:r w:rsidR="00E36DD3">
        <w:t>vgörs helt av mängden</w:t>
      </w:r>
      <w:r>
        <w:t xml:space="preserve"> vaccin som regionerna får tillgång till</w:t>
      </w:r>
      <w:r w:rsidR="00E36DD3">
        <w:t xml:space="preserve">. </w:t>
      </w:r>
      <w:r>
        <w:t>Det som har inträffat - förseningar och begränsat godkännande - innebär att vaccineringsinsatsen under kvartal 2 kommer att bli mycket omfattande, ca 1 miljon doser per vecka. Det bör gå, men hänger helt på tillgången till vaccin.</w:t>
      </w:r>
    </w:p>
    <w:p w14:paraId="075EA6E0" w14:textId="77777777" w:rsidR="00E36DD3" w:rsidRDefault="001079E9" w:rsidP="00EC47D0">
      <w:hyperlink r:id="rId18" w:history="1">
        <w:r w:rsidR="00FF497C" w:rsidRPr="00FF497C">
          <w:rPr>
            <w:rStyle w:val="Hyperlnk"/>
          </w:rPr>
          <w:t>Astra Zenecas vaccin rekommenderas till personer under 65 år</w:t>
        </w:r>
      </w:hyperlink>
    </w:p>
    <w:p w14:paraId="55348FED" w14:textId="77777777" w:rsidR="00E51A4A" w:rsidRPr="00EC47D0" w:rsidRDefault="001079E9" w:rsidP="00EC47D0">
      <w:hyperlink r:id="rId19" w:history="1">
        <w:r w:rsidR="00E51A4A" w:rsidRPr="00E51A4A">
          <w:rPr>
            <w:rStyle w:val="Hyperlnk"/>
          </w:rPr>
          <w:t>Nya rekommendationer om vilka som prioriteras för vaccination mot covid-19</w:t>
        </w:r>
      </w:hyperlink>
    </w:p>
    <w:sectPr w:rsidR="00E51A4A" w:rsidRPr="00EC47D0" w:rsidSect="005E06AB">
      <w:headerReference w:type="default" r:id="rId20"/>
      <w:headerReference w:type="first" r:id="rId21"/>
      <w:footerReference w:type="first" r:id="rId22"/>
      <w:pgSz w:w="11907" w:h="16839" w:code="9"/>
      <w:pgMar w:top="2041" w:right="1644" w:bottom="1701" w:left="1928" w:header="79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E8161" w14:textId="77777777" w:rsidR="001079E9" w:rsidRDefault="001079E9" w:rsidP="005E0DE8">
      <w:pPr>
        <w:spacing w:after="0" w:line="240" w:lineRule="auto"/>
      </w:pPr>
      <w:r>
        <w:separator/>
      </w:r>
    </w:p>
  </w:endnote>
  <w:endnote w:type="continuationSeparator" w:id="0">
    <w:p w14:paraId="4CCCBDF1" w14:textId="77777777" w:rsidR="001079E9" w:rsidRDefault="001079E9"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FDFAC" w14:textId="77777777" w:rsidR="00090FDC" w:rsidRPr="008A4B18" w:rsidRDefault="00090FDC" w:rsidP="00090FDC">
    <w:pPr>
      <w:pStyle w:val="Sidfot"/>
      <w:rPr>
        <w:b/>
        <w:bCs/>
      </w:rPr>
    </w:pPr>
    <w:r w:rsidRPr="008A4B18">
      <w:rPr>
        <w:b/>
        <w:bCs/>
      </w:rPr>
      <w:t>Sveriges Kommuner och Regioner</w:t>
    </w:r>
  </w:p>
  <w:p w14:paraId="443478B0" w14:textId="77777777" w:rsidR="00090FDC" w:rsidRDefault="00090FDC" w:rsidP="00090FDC">
    <w:pPr>
      <w:pStyle w:val="Sidfot"/>
    </w:pPr>
    <w:r>
      <w:t>info@skr.se, www.skr.se</w:t>
    </w:r>
  </w:p>
  <w:p w14:paraId="2C06E26A" w14:textId="77777777" w:rsidR="00090FDC" w:rsidRDefault="00090FDC" w:rsidP="00090FDC">
    <w:pPr>
      <w:pStyle w:val="Sidfot"/>
    </w:pPr>
    <w:r w:rsidRPr="008A4B18">
      <w:rPr>
        <w:i/>
        <w:iCs/>
      </w:rPr>
      <w:t>Post:</w:t>
    </w:r>
    <w:r>
      <w:t xml:space="preserve"> 118 82 Stockholm </w:t>
    </w:r>
    <w:r w:rsidRPr="008A4B18">
      <w:rPr>
        <w:i/>
        <w:iCs/>
      </w:rPr>
      <w:t>Besök:</w:t>
    </w:r>
    <w:r>
      <w:t xml:space="preserve"> Hornsgatan 20</w:t>
    </w:r>
  </w:p>
  <w:p w14:paraId="1F28B442" w14:textId="77777777" w:rsidR="00CB1297" w:rsidRPr="00090FDC" w:rsidRDefault="00090FDC" w:rsidP="00090FDC">
    <w:pPr>
      <w:pStyle w:val="Sidfot"/>
    </w:pPr>
    <w:r w:rsidRPr="008A4B18">
      <w:rPr>
        <w:i/>
        <w:iCs/>
      </w:rPr>
      <w:t>Tfn:</w:t>
    </w:r>
    <w:r>
      <w:t xml:space="preserve"> 08-452 70 00 </w:t>
    </w:r>
    <w:proofErr w:type="spellStart"/>
    <w:r w:rsidRPr="008A4B18">
      <w:rPr>
        <w:i/>
        <w:iCs/>
      </w:rPr>
      <w:t>Org</w:t>
    </w:r>
    <w:proofErr w:type="spellEnd"/>
    <w:r w:rsidRPr="008A4B18">
      <w:rPr>
        <w:i/>
        <w:iCs/>
      </w:rPr>
      <w:t xml:space="preserve"> nr:</w:t>
    </w:r>
    <w:r>
      <w:t xml:space="preserve"> 222000-0315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432F5" w14:textId="77777777" w:rsidR="001079E9" w:rsidRDefault="001079E9" w:rsidP="005E0DE8">
      <w:pPr>
        <w:spacing w:after="0" w:line="240" w:lineRule="auto"/>
      </w:pPr>
      <w:r>
        <w:separator/>
      </w:r>
    </w:p>
  </w:footnote>
  <w:footnote w:type="continuationSeparator" w:id="0">
    <w:p w14:paraId="1A37D6D6" w14:textId="77777777" w:rsidR="001079E9" w:rsidRDefault="001079E9"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5DA3" w14:textId="77777777" w:rsidR="000062C8" w:rsidRDefault="001B3529" w:rsidP="000062C8">
    <w:pPr>
      <w:pStyle w:val="Logopositionstext"/>
    </w:pPr>
    <w:r>
      <w:rPr>
        <w:noProof/>
        <w:lang w:eastAsia="sv-SE"/>
      </w:rPr>
      <w:drawing>
        <wp:anchor distT="0" distB="0" distL="114300" distR="114300" simplePos="0" relativeHeight="251661312" behindDoc="0" locked="1" layoutInCell="1" allowOverlap="1" wp14:anchorId="5427673B" wp14:editId="06B01336">
          <wp:simplePos x="0" y="0"/>
          <wp:positionH relativeFrom="page">
            <wp:posOffset>713105</wp:posOffset>
          </wp:positionH>
          <wp:positionV relativeFrom="page">
            <wp:posOffset>424815</wp:posOffset>
          </wp:positionV>
          <wp:extent cx="1314000" cy="543600"/>
          <wp:effectExtent l="0" t="0" r="635" b="8890"/>
          <wp:wrapNone/>
          <wp:docPr id="1" name="Bildobjekt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CB1297" w14:paraId="68FFDD65" w14:textId="77777777" w:rsidTr="00861965">
      <w:trPr>
        <w:trHeight w:val="680"/>
      </w:trPr>
      <w:tc>
        <w:tcPr>
          <w:tcW w:w="4219" w:type="dxa"/>
        </w:tcPr>
        <w:p w14:paraId="5E222ABA" w14:textId="77777777" w:rsidR="00CB1297" w:rsidRDefault="00CB1297" w:rsidP="001236CF">
          <w:pPr>
            <w:pStyle w:val="Sidhuvud"/>
          </w:pPr>
        </w:p>
      </w:tc>
      <w:sdt>
        <w:sdtPr>
          <w:rPr>
            <w:szCs w:val="16"/>
          </w:rPr>
          <w:tag w:val="ccDatum"/>
          <w:id w:val="963232741"/>
          <w:placeholder>
            <w:docPart w:val="0A20E792E73A49109796F1ECD7ED3754"/>
          </w:placeholder>
          <w:date w:fullDate="2021-02-02T00:00:00Z">
            <w:dateFormat w:val="yyyy-MM-dd"/>
            <w:lid w:val="sv-SE"/>
            <w:storeMappedDataAs w:val="dateTime"/>
            <w:calendar w:val="gregorian"/>
          </w:date>
        </w:sdtPr>
        <w:sdtEndPr/>
        <w:sdtContent>
          <w:tc>
            <w:tcPr>
              <w:tcW w:w="2594" w:type="dxa"/>
            </w:tcPr>
            <w:p w14:paraId="5FCE0CCB" w14:textId="77777777" w:rsidR="00CB1297" w:rsidRPr="005E0DE8" w:rsidRDefault="00B7604C" w:rsidP="001236CF">
              <w:pPr>
                <w:pStyle w:val="Sidhuvud"/>
                <w:rPr>
                  <w:b/>
                  <w:sz w:val="20"/>
                  <w:szCs w:val="20"/>
                </w:rPr>
              </w:pPr>
              <w:r>
                <w:rPr>
                  <w:szCs w:val="16"/>
                </w:rPr>
                <w:t>2021-02-02</w:t>
              </w:r>
            </w:p>
          </w:tc>
        </w:sdtContent>
      </w:sdt>
      <w:tc>
        <w:tcPr>
          <w:tcW w:w="1680" w:type="dxa"/>
        </w:tcPr>
        <w:p w14:paraId="7ECD9ECF" w14:textId="77777777" w:rsidR="00CB1297" w:rsidRDefault="00EF378A" w:rsidP="001236CF">
          <w:pPr>
            <w:pStyle w:val="Sidhuvud"/>
          </w:pPr>
          <w:r>
            <w:t xml:space="preserve"> </w:t>
          </w:r>
        </w:p>
        <w:p w14:paraId="31526DF3" w14:textId="77777777" w:rsidR="00CB1297" w:rsidRDefault="00CB1297" w:rsidP="001236CF">
          <w:pPr>
            <w:pStyle w:val="Sidhuvud"/>
          </w:pPr>
        </w:p>
      </w:tc>
      <w:tc>
        <w:tcPr>
          <w:tcW w:w="1146" w:type="dxa"/>
        </w:tcPr>
        <w:p w14:paraId="4250DBC5" w14:textId="77777777" w:rsidR="00CB1297" w:rsidRDefault="00CB1297" w:rsidP="001236CF">
          <w:pPr>
            <w:pStyle w:val="Sidhuvud"/>
          </w:pPr>
          <w:r>
            <w:fldChar w:fldCharType="begin"/>
          </w:r>
          <w:r>
            <w:instrText xml:space="preserve"> PAGE  \* Arabic  \* MERGEFORMAT </w:instrText>
          </w:r>
          <w:r>
            <w:fldChar w:fldCharType="separate"/>
          </w:r>
          <w:r w:rsidR="0045701A">
            <w:rPr>
              <w:noProof/>
            </w:rPr>
            <w:t>4</w:t>
          </w:r>
          <w:r>
            <w:fldChar w:fldCharType="end"/>
          </w:r>
          <w:r>
            <w:t xml:space="preserve"> (</w:t>
          </w:r>
          <w:r w:rsidR="001079E9">
            <w:fldChar w:fldCharType="begin"/>
          </w:r>
          <w:r w:rsidR="001079E9">
            <w:instrText xml:space="preserve"> NUMPAGES  \* Arabic  \* MERGEFORMAT </w:instrText>
          </w:r>
          <w:r w:rsidR="001079E9">
            <w:fldChar w:fldCharType="separate"/>
          </w:r>
          <w:r w:rsidR="0045701A">
            <w:rPr>
              <w:noProof/>
            </w:rPr>
            <w:t>5</w:t>
          </w:r>
          <w:r w:rsidR="001079E9">
            <w:rPr>
              <w:noProof/>
            </w:rPr>
            <w:fldChar w:fldCharType="end"/>
          </w:r>
          <w:r>
            <w:t>)</w:t>
          </w:r>
        </w:p>
        <w:p w14:paraId="330BDBE6" w14:textId="77777777" w:rsidR="00CB1297" w:rsidRDefault="00CB1297" w:rsidP="001236CF">
          <w:pPr>
            <w:pStyle w:val="Sidhuvud"/>
          </w:pPr>
        </w:p>
      </w:tc>
    </w:tr>
    <w:tr w:rsidR="00CB1297" w14:paraId="54B46A53" w14:textId="77777777" w:rsidTr="00861965">
      <w:tc>
        <w:tcPr>
          <w:tcW w:w="4219" w:type="dxa"/>
        </w:tcPr>
        <w:p w14:paraId="3ADD5989" w14:textId="77777777" w:rsidR="00CB1297" w:rsidRDefault="00CB1297" w:rsidP="001236CF">
          <w:pPr>
            <w:pStyle w:val="Sidhuvud"/>
          </w:pPr>
        </w:p>
      </w:tc>
      <w:tc>
        <w:tcPr>
          <w:tcW w:w="2594" w:type="dxa"/>
        </w:tcPr>
        <w:p w14:paraId="58C0C18C" w14:textId="77777777" w:rsidR="00CB1297" w:rsidRPr="005E0DE8" w:rsidRDefault="00CB1297" w:rsidP="001236CF">
          <w:pPr>
            <w:pStyle w:val="Sidhuvud"/>
            <w:rPr>
              <w:b/>
              <w:sz w:val="20"/>
              <w:szCs w:val="20"/>
            </w:rPr>
          </w:pPr>
        </w:p>
      </w:tc>
      <w:tc>
        <w:tcPr>
          <w:tcW w:w="1680" w:type="dxa"/>
        </w:tcPr>
        <w:p w14:paraId="75CDFD76" w14:textId="77777777" w:rsidR="00CB1297" w:rsidRDefault="00CB1297" w:rsidP="001236CF">
          <w:pPr>
            <w:pStyle w:val="Sidhuvud"/>
          </w:pPr>
        </w:p>
      </w:tc>
      <w:tc>
        <w:tcPr>
          <w:tcW w:w="1146" w:type="dxa"/>
        </w:tcPr>
        <w:p w14:paraId="7A817D64" w14:textId="77777777" w:rsidR="00CB1297" w:rsidRDefault="00CB1297" w:rsidP="001236CF">
          <w:pPr>
            <w:pStyle w:val="Sidhuvud"/>
          </w:pPr>
        </w:p>
      </w:tc>
    </w:tr>
    <w:tr w:rsidR="00CB1297" w14:paraId="32E58B88" w14:textId="77777777" w:rsidTr="00861965">
      <w:tc>
        <w:tcPr>
          <w:tcW w:w="4219" w:type="dxa"/>
        </w:tcPr>
        <w:p w14:paraId="285FDBE1" w14:textId="77777777" w:rsidR="00CB1297" w:rsidRDefault="00CB1297" w:rsidP="001236CF">
          <w:pPr>
            <w:pStyle w:val="Sidhuvud"/>
          </w:pPr>
        </w:p>
      </w:tc>
      <w:tc>
        <w:tcPr>
          <w:tcW w:w="2594" w:type="dxa"/>
        </w:tcPr>
        <w:p w14:paraId="00830588" w14:textId="77777777" w:rsidR="00CB1297" w:rsidRPr="008377EE" w:rsidRDefault="00CB1297" w:rsidP="001236CF">
          <w:pPr>
            <w:pStyle w:val="Sidhuvud"/>
            <w:rPr>
              <w:szCs w:val="16"/>
            </w:rPr>
          </w:pPr>
        </w:p>
      </w:tc>
      <w:tc>
        <w:tcPr>
          <w:tcW w:w="1680" w:type="dxa"/>
        </w:tcPr>
        <w:p w14:paraId="3D77EE20" w14:textId="77777777" w:rsidR="00CB1297" w:rsidRDefault="00CB1297" w:rsidP="001236CF">
          <w:pPr>
            <w:pStyle w:val="Sidhuvud"/>
          </w:pPr>
        </w:p>
        <w:p w14:paraId="3CF7128D" w14:textId="77777777" w:rsidR="00CB1297" w:rsidRDefault="00CB1297" w:rsidP="001236CF">
          <w:pPr>
            <w:pStyle w:val="Sidhuvud"/>
          </w:pPr>
        </w:p>
      </w:tc>
      <w:tc>
        <w:tcPr>
          <w:tcW w:w="1146" w:type="dxa"/>
        </w:tcPr>
        <w:p w14:paraId="6D8F70C1" w14:textId="77777777" w:rsidR="00CB1297" w:rsidRDefault="00CB1297" w:rsidP="001236CF">
          <w:pPr>
            <w:pStyle w:val="Sidhuvud"/>
          </w:pPr>
        </w:p>
      </w:tc>
    </w:tr>
  </w:tbl>
  <w:p w14:paraId="2B26BE25" w14:textId="77777777" w:rsidR="00CB1297" w:rsidRDefault="00CB1297" w:rsidP="00CB12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CDA7" w14:textId="77777777" w:rsidR="000062C8" w:rsidRPr="000062C8" w:rsidRDefault="001B3529" w:rsidP="000062C8">
    <w:pPr>
      <w:pStyle w:val="Logopositionstext"/>
    </w:pPr>
    <w:r>
      <w:rPr>
        <w:noProof/>
        <w:lang w:eastAsia="sv-SE"/>
      </w:rPr>
      <w:drawing>
        <wp:anchor distT="0" distB="0" distL="114300" distR="114300" simplePos="0" relativeHeight="251659264" behindDoc="0" locked="1" layoutInCell="1" allowOverlap="1" wp14:anchorId="2BDDAAC0" wp14:editId="71EC6110">
          <wp:simplePos x="0" y="0"/>
          <wp:positionH relativeFrom="page">
            <wp:posOffset>713105</wp:posOffset>
          </wp:positionH>
          <wp:positionV relativeFrom="page">
            <wp:posOffset>424815</wp:posOffset>
          </wp:positionV>
          <wp:extent cx="1314000" cy="543600"/>
          <wp:effectExtent l="0" t="0" r="635" b="8890"/>
          <wp:wrapNone/>
          <wp:docPr id="30" name="Bildobjekt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CB1297" w14:paraId="3E373629" w14:textId="77777777" w:rsidTr="00861965">
      <w:trPr>
        <w:trHeight w:val="680"/>
      </w:trPr>
      <w:tc>
        <w:tcPr>
          <w:tcW w:w="4219" w:type="dxa"/>
        </w:tcPr>
        <w:p w14:paraId="10DD6161" w14:textId="77777777" w:rsidR="00CB1297" w:rsidRDefault="00CB1297" w:rsidP="001236CF">
          <w:pPr>
            <w:pStyle w:val="Sidhuvud"/>
          </w:pPr>
        </w:p>
      </w:tc>
      <w:tc>
        <w:tcPr>
          <w:tcW w:w="2594" w:type="dxa"/>
        </w:tcPr>
        <w:p w14:paraId="17ED7452" w14:textId="77777777" w:rsidR="00CB1297" w:rsidRDefault="00EF378A" w:rsidP="001236CF">
          <w:pPr>
            <w:pStyle w:val="Sidhuvud"/>
            <w:rPr>
              <w:b/>
              <w:caps/>
              <w:sz w:val="20"/>
              <w:szCs w:val="20"/>
            </w:rPr>
          </w:pPr>
          <w:r>
            <w:rPr>
              <w:b/>
              <w:caps/>
              <w:sz w:val="20"/>
              <w:szCs w:val="20"/>
            </w:rPr>
            <w:t xml:space="preserve"> </w:t>
          </w:r>
        </w:p>
        <w:p w14:paraId="0B943C78" w14:textId="77777777" w:rsidR="004A2462" w:rsidRPr="0039124C" w:rsidRDefault="001079E9" w:rsidP="001236CF">
          <w:pPr>
            <w:pStyle w:val="Sidhuvud"/>
            <w:rPr>
              <w:b/>
              <w:caps/>
              <w:sz w:val="20"/>
              <w:szCs w:val="20"/>
            </w:rPr>
          </w:pPr>
          <w:sdt>
            <w:sdtPr>
              <w:rPr>
                <w:szCs w:val="16"/>
              </w:rPr>
              <w:tag w:val="ccDatum"/>
              <w:id w:val="464480000"/>
              <w:date w:fullDate="2021-02-02T00:00:00Z">
                <w:dateFormat w:val="yyyy-MM-dd"/>
                <w:lid w:val="sv-SE"/>
                <w:storeMappedDataAs w:val="dateTime"/>
                <w:calendar w:val="gregorian"/>
              </w:date>
            </w:sdtPr>
            <w:sdtEndPr/>
            <w:sdtContent>
              <w:r w:rsidR="00B7604C">
                <w:rPr>
                  <w:szCs w:val="16"/>
                </w:rPr>
                <w:t>2021-02-02</w:t>
              </w:r>
            </w:sdtContent>
          </w:sdt>
        </w:p>
      </w:tc>
      <w:tc>
        <w:tcPr>
          <w:tcW w:w="1375" w:type="dxa"/>
        </w:tcPr>
        <w:p w14:paraId="50E0706E" w14:textId="77777777" w:rsidR="00CB1297" w:rsidRDefault="00EF378A" w:rsidP="001236CF">
          <w:pPr>
            <w:pStyle w:val="Sidhuvud"/>
          </w:pPr>
          <w:r>
            <w:t xml:space="preserve"> </w:t>
          </w:r>
        </w:p>
      </w:tc>
      <w:tc>
        <w:tcPr>
          <w:tcW w:w="1451" w:type="dxa"/>
        </w:tcPr>
        <w:p w14:paraId="4D460593" w14:textId="77777777" w:rsidR="00CB1297" w:rsidRDefault="00CB1297" w:rsidP="001236CF">
          <w:pPr>
            <w:pStyle w:val="Sidhuvud"/>
          </w:pPr>
        </w:p>
        <w:p w14:paraId="1250BB89" w14:textId="77777777" w:rsidR="004A2462" w:rsidRDefault="004A2462" w:rsidP="001236CF">
          <w:pPr>
            <w:pStyle w:val="Sidhuvud"/>
          </w:pPr>
          <w:r>
            <w:fldChar w:fldCharType="begin"/>
          </w:r>
          <w:r>
            <w:instrText xml:space="preserve"> PAGE  \* Arabic  \* MERGEFORMAT </w:instrText>
          </w:r>
          <w:r>
            <w:fldChar w:fldCharType="separate"/>
          </w:r>
          <w:r w:rsidR="00DD46C2">
            <w:rPr>
              <w:noProof/>
            </w:rPr>
            <w:t>1</w:t>
          </w:r>
          <w:r>
            <w:fldChar w:fldCharType="end"/>
          </w:r>
          <w:r>
            <w:t xml:space="preserve"> (</w:t>
          </w:r>
          <w:r w:rsidR="001079E9">
            <w:fldChar w:fldCharType="begin"/>
          </w:r>
          <w:r w:rsidR="001079E9">
            <w:instrText xml:space="preserve"> NUMPAGES  \* Arabic  \* MERGEFORMAT </w:instrText>
          </w:r>
          <w:r w:rsidR="001079E9">
            <w:fldChar w:fldCharType="separate"/>
          </w:r>
          <w:r w:rsidR="00DD46C2">
            <w:rPr>
              <w:noProof/>
            </w:rPr>
            <w:t>5</w:t>
          </w:r>
          <w:r w:rsidR="001079E9">
            <w:rPr>
              <w:noProof/>
            </w:rPr>
            <w:fldChar w:fldCharType="end"/>
          </w:r>
          <w:r>
            <w:t>)</w:t>
          </w:r>
        </w:p>
      </w:tc>
    </w:tr>
    <w:tr w:rsidR="00CB1297" w14:paraId="26C9E39B" w14:textId="77777777" w:rsidTr="00861965">
      <w:tc>
        <w:tcPr>
          <w:tcW w:w="4219" w:type="dxa"/>
        </w:tcPr>
        <w:p w14:paraId="67258FFE" w14:textId="77777777" w:rsidR="00CB1297" w:rsidRDefault="00CB1297" w:rsidP="001236CF">
          <w:pPr>
            <w:pStyle w:val="Sidhuvud"/>
          </w:pPr>
        </w:p>
      </w:tc>
      <w:tc>
        <w:tcPr>
          <w:tcW w:w="2594" w:type="dxa"/>
        </w:tcPr>
        <w:p w14:paraId="2711FFF5" w14:textId="77777777" w:rsidR="00CB1297" w:rsidRPr="005E0DE8" w:rsidRDefault="00CB1297" w:rsidP="001236CF">
          <w:pPr>
            <w:pStyle w:val="Sidhuvud"/>
            <w:rPr>
              <w:b/>
              <w:sz w:val="20"/>
              <w:szCs w:val="20"/>
            </w:rPr>
          </w:pPr>
        </w:p>
      </w:tc>
      <w:tc>
        <w:tcPr>
          <w:tcW w:w="1375" w:type="dxa"/>
        </w:tcPr>
        <w:p w14:paraId="78951711" w14:textId="77777777" w:rsidR="00CB1297" w:rsidRDefault="00CB1297" w:rsidP="001236CF">
          <w:pPr>
            <w:pStyle w:val="Sidhuvud"/>
          </w:pPr>
        </w:p>
      </w:tc>
      <w:tc>
        <w:tcPr>
          <w:tcW w:w="1451" w:type="dxa"/>
        </w:tcPr>
        <w:p w14:paraId="0AA2E8CE" w14:textId="77777777" w:rsidR="00CB1297" w:rsidRDefault="00CB1297" w:rsidP="001236CF">
          <w:pPr>
            <w:pStyle w:val="Sidhuvud"/>
          </w:pPr>
        </w:p>
      </w:tc>
    </w:tr>
    <w:tr w:rsidR="00CB1297" w14:paraId="46763977" w14:textId="77777777" w:rsidTr="00861965">
      <w:trPr>
        <w:trHeight w:val="397"/>
      </w:trPr>
      <w:tc>
        <w:tcPr>
          <w:tcW w:w="4219" w:type="dxa"/>
        </w:tcPr>
        <w:p w14:paraId="2A2D70B3" w14:textId="77777777" w:rsidR="00CB1297" w:rsidRDefault="00CB1297" w:rsidP="001236CF">
          <w:pPr>
            <w:pStyle w:val="Sidhuvud"/>
          </w:pPr>
        </w:p>
      </w:tc>
      <w:tc>
        <w:tcPr>
          <w:tcW w:w="2594" w:type="dxa"/>
        </w:tcPr>
        <w:p w14:paraId="2C495021" w14:textId="77777777" w:rsidR="00CB1297" w:rsidRPr="008377EE" w:rsidRDefault="00CB1297" w:rsidP="001236CF">
          <w:pPr>
            <w:pStyle w:val="Sidhuvud"/>
            <w:rPr>
              <w:szCs w:val="16"/>
            </w:rPr>
          </w:pPr>
        </w:p>
      </w:tc>
      <w:tc>
        <w:tcPr>
          <w:tcW w:w="1375" w:type="dxa"/>
        </w:tcPr>
        <w:p w14:paraId="1393D84F" w14:textId="77777777" w:rsidR="00CB1297" w:rsidRDefault="00CB1297" w:rsidP="001236CF">
          <w:pPr>
            <w:pStyle w:val="Sidhuvud"/>
          </w:pPr>
        </w:p>
      </w:tc>
      <w:tc>
        <w:tcPr>
          <w:tcW w:w="1451" w:type="dxa"/>
        </w:tcPr>
        <w:p w14:paraId="29DE0BC4" w14:textId="77777777" w:rsidR="00CB1297" w:rsidRDefault="00CB1297" w:rsidP="001236CF">
          <w:pPr>
            <w:pStyle w:val="Sidhuvud"/>
          </w:pPr>
        </w:p>
      </w:tc>
    </w:tr>
  </w:tbl>
  <w:p w14:paraId="40876D36" w14:textId="77777777" w:rsidR="00CB1297" w:rsidRPr="004D087F" w:rsidRDefault="00CB1297">
    <w:pPr>
      <w:pStyle w:val="Sidhuvud"/>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33BC"/>
    <w:multiLevelType w:val="hybridMultilevel"/>
    <w:tmpl w:val="ECD8E3FC"/>
    <w:lvl w:ilvl="0" w:tplc="CB9A902C">
      <w:start w:val="1"/>
      <w:numFmt w:val="bullet"/>
      <w:lvlText w:val="•"/>
      <w:lvlJc w:val="left"/>
      <w:pPr>
        <w:tabs>
          <w:tab w:val="num" w:pos="720"/>
        </w:tabs>
        <w:ind w:left="720" w:hanging="360"/>
      </w:pPr>
      <w:rPr>
        <w:rFonts w:ascii="Arial" w:hAnsi="Arial" w:hint="default"/>
      </w:rPr>
    </w:lvl>
    <w:lvl w:ilvl="1" w:tplc="6D8E642E" w:tentative="1">
      <w:start w:val="1"/>
      <w:numFmt w:val="bullet"/>
      <w:lvlText w:val="•"/>
      <w:lvlJc w:val="left"/>
      <w:pPr>
        <w:tabs>
          <w:tab w:val="num" w:pos="1440"/>
        </w:tabs>
        <w:ind w:left="1440" w:hanging="360"/>
      </w:pPr>
      <w:rPr>
        <w:rFonts w:ascii="Arial" w:hAnsi="Arial" w:hint="default"/>
      </w:rPr>
    </w:lvl>
    <w:lvl w:ilvl="2" w:tplc="A23A1264" w:tentative="1">
      <w:start w:val="1"/>
      <w:numFmt w:val="bullet"/>
      <w:lvlText w:val="•"/>
      <w:lvlJc w:val="left"/>
      <w:pPr>
        <w:tabs>
          <w:tab w:val="num" w:pos="2160"/>
        </w:tabs>
        <w:ind w:left="2160" w:hanging="360"/>
      </w:pPr>
      <w:rPr>
        <w:rFonts w:ascii="Arial" w:hAnsi="Arial" w:hint="default"/>
      </w:rPr>
    </w:lvl>
    <w:lvl w:ilvl="3" w:tplc="DA02018E" w:tentative="1">
      <w:start w:val="1"/>
      <w:numFmt w:val="bullet"/>
      <w:lvlText w:val="•"/>
      <w:lvlJc w:val="left"/>
      <w:pPr>
        <w:tabs>
          <w:tab w:val="num" w:pos="2880"/>
        </w:tabs>
        <w:ind w:left="2880" w:hanging="360"/>
      </w:pPr>
      <w:rPr>
        <w:rFonts w:ascii="Arial" w:hAnsi="Arial" w:hint="default"/>
      </w:rPr>
    </w:lvl>
    <w:lvl w:ilvl="4" w:tplc="F8E03A4E" w:tentative="1">
      <w:start w:val="1"/>
      <w:numFmt w:val="bullet"/>
      <w:lvlText w:val="•"/>
      <w:lvlJc w:val="left"/>
      <w:pPr>
        <w:tabs>
          <w:tab w:val="num" w:pos="3600"/>
        </w:tabs>
        <w:ind w:left="3600" w:hanging="360"/>
      </w:pPr>
      <w:rPr>
        <w:rFonts w:ascii="Arial" w:hAnsi="Arial" w:hint="default"/>
      </w:rPr>
    </w:lvl>
    <w:lvl w:ilvl="5" w:tplc="4ACE3120" w:tentative="1">
      <w:start w:val="1"/>
      <w:numFmt w:val="bullet"/>
      <w:lvlText w:val="•"/>
      <w:lvlJc w:val="left"/>
      <w:pPr>
        <w:tabs>
          <w:tab w:val="num" w:pos="4320"/>
        </w:tabs>
        <w:ind w:left="4320" w:hanging="360"/>
      </w:pPr>
      <w:rPr>
        <w:rFonts w:ascii="Arial" w:hAnsi="Arial" w:hint="default"/>
      </w:rPr>
    </w:lvl>
    <w:lvl w:ilvl="6" w:tplc="EC46EB0A" w:tentative="1">
      <w:start w:val="1"/>
      <w:numFmt w:val="bullet"/>
      <w:lvlText w:val="•"/>
      <w:lvlJc w:val="left"/>
      <w:pPr>
        <w:tabs>
          <w:tab w:val="num" w:pos="5040"/>
        </w:tabs>
        <w:ind w:left="5040" w:hanging="360"/>
      </w:pPr>
      <w:rPr>
        <w:rFonts w:ascii="Arial" w:hAnsi="Arial" w:hint="default"/>
      </w:rPr>
    </w:lvl>
    <w:lvl w:ilvl="7" w:tplc="6AAA820E" w:tentative="1">
      <w:start w:val="1"/>
      <w:numFmt w:val="bullet"/>
      <w:lvlText w:val="•"/>
      <w:lvlJc w:val="left"/>
      <w:pPr>
        <w:tabs>
          <w:tab w:val="num" w:pos="5760"/>
        </w:tabs>
        <w:ind w:left="5760" w:hanging="360"/>
      </w:pPr>
      <w:rPr>
        <w:rFonts w:ascii="Arial" w:hAnsi="Arial" w:hint="default"/>
      </w:rPr>
    </w:lvl>
    <w:lvl w:ilvl="8" w:tplc="DC8A3B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589B"/>
    <w:multiLevelType w:val="hybridMultilevel"/>
    <w:tmpl w:val="E9DC3C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2C72E9"/>
    <w:multiLevelType w:val="hybridMultilevel"/>
    <w:tmpl w:val="5936D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A304FF"/>
    <w:multiLevelType w:val="hybridMultilevel"/>
    <w:tmpl w:val="CD024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3144D8"/>
    <w:multiLevelType w:val="hybridMultilevel"/>
    <w:tmpl w:val="1FD0BFCA"/>
    <w:lvl w:ilvl="0" w:tplc="7C16F2D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7BF7A13"/>
    <w:multiLevelType w:val="hybridMultilevel"/>
    <w:tmpl w:val="F1108F62"/>
    <w:lvl w:ilvl="0" w:tplc="EBF0E7D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9639A9"/>
    <w:multiLevelType w:val="hybridMultilevel"/>
    <w:tmpl w:val="AD96C400"/>
    <w:lvl w:ilvl="0" w:tplc="2D068CF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C40E55"/>
    <w:multiLevelType w:val="hybridMultilevel"/>
    <w:tmpl w:val="0750E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E906C4A"/>
    <w:multiLevelType w:val="hybridMultilevel"/>
    <w:tmpl w:val="26ACE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5D6555"/>
    <w:multiLevelType w:val="hybridMultilevel"/>
    <w:tmpl w:val="7F5C93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3096436"/>
    <w:multiLevelType w:val="hybridMultilevel"/>
    <w:tmpl w:val="568C99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426743"/>
    <w:multiLevelType w:val="hybridMultilevel"/>
    <w:tmpl w:val="50B8F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6F7A6E"/>
    <w:multiLevelType w:val="hybridMultilevel"/>
    <w:tmpl w:val="F4227FE6"/>
    <w:lvl w:ilvl="0" w:tplc="325C64E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A60BFF"/>
    <w:multiLevelType w:val="hybridMultilevel"/>
    <w:tmpl w:val="E1F02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964CE0"/>
    <w:multiLevelType w:val="hybridMultilevel"/>
    <w:tmpl w:val="F8B865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2D9290B"/>
    <w:multiLevelType w:val="hybridMultilevel"/>
    <w:tmpl w:val="A57AD7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5DF176E"/>
    <w:multiLevelType w:val="hybridMultilevel"/>
    <w:tmpl w:val="FD7052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893424C"/>
    <w:multiLevelType w:val="hybridMultilevel"/>
    <w:tmpl w:val="20747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B205012"/>
    <w:multiLevelType w:val="hybridMultilevel"/>
    <w:tmpl w:val="0938E5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16"/>
  </w:num>
  <w:num w:numId="5">
    <w:abstractNumId w:val="14"/>
  </w:num>
  <w:num w:numId="6">
    <w:abstractNumId w:val="18"/>
  </w:num>
  <w:num w:numId="7">
    <w:abstractNumId w:val="3"/>
  </w:num>
  <w:num w:numId="8">
    <w:abstractNumId w:val="2"/>
  </w:num>
  <w:num w:numId="9">
    <w:abstractNumId w:val="7"/>
  </w:num>
  <w:num w:numId="10">
    <w:abstractNumId w:val="6"/>
  </w:num>
  <w:num w:numId="11">
    <w:abstractNumId w:val="12"/>
  </w:num>
  <w:num w:numId="12">
    <w:abstractNumId w:val="9"/>
  </w:num>
  <w:num w:numId="13">
    <w:abstractNumId w:val="4"/>
  </w:num>
  <w:num w:numId="14">
    <w:abstractNumId w:val="5"/>
  </w:num>
  <w:num w:numId="15">
    <w:abstractNumId w:val="10"/>
  </w:num>
  <w:num w:numId="16">
    <w:abstractNumId w:val="1"/>
  </w:num>
  <w:num w:numId="17">
    <w:abstractNumId w:val="13"/>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Avdelningen för vård och omsorg"/>
    <w:docVar w:name="LEmail" w:val="ove.ledin@skl.se"/>
    <w:docVar w:name="LEngDep" w:val="Health and Social Care Division"/>
    <w:docVar w:name="LName" w:val="Ove Ledin"/>
    <w:docVar w:name="LPhone" w:val="+46 8 452 77 66"/>
  </w:docVars>
  <w:rsids>
    <w:rsidRoot w:val="00EF378A"/>
    <w:rsid w:val="000061AE"/>
    <w:rsid w:val="000062C8"/>
    <w:rsid w:val="00026CBD"/>
    <w:rsid w:val="00032347"/>
    <w:rsid w:val="00034469"/>
    <w:rsid w:val="0003662F"/>
    <w:rsid w:val="000405FF"/>
    <w:rsid w:val="000430A1"/>
    <w:rsid w:val="00043553"/>
    <w:rsid w:val="00050E3A"/>
    <w:rsid w:val="000677E1"/>
    <w:rsid w:val="000748F3"/>
    <w:rsid w:val="000856D1"/>
    <w:rsid w:val="00090FDC"/>
    <w:rsid w:val="0009240F"/>
    <w:rsid w:val="000A6637"/>
    <w:rsid w:val="000B5D24"/>
    <w:rsid w:val="000D1529"/>
    <w:rsid w:val="000D69CB"/>
    <w:rsid w:val="000D77A0"/>
    <w:rsid w:val="000F05E1"/>
    <w:rsid w:val="000F448B"/>
    <w:rsid w:val="00100C7A"/>
    <w:rsid w:val="00101FA9"/>
    <w:rsid w:val="001079E9"/>
    <w:rsid w:val="001236CF"/>
    <w:rsid w:val="00125D4F"/>
    <w:rsid w:val="001340D9"/>
    <w:rsid w:val="00137EE7"/>
    <w:rsid w:val="00141F1F"/>
    <w:rsid w:val="00145707"/>
    <w:rsid w:val="001535B4"/>
    <w:rsid w:val="00156039"/>
    <w:rsid w:val="00166479"/>
    <w:rsid w:val="00172601"/>
    <w:rsid w:val="001741A6"/>
    <w:rsid w:val="00183790"/>
    <w:rsid w:val="00190096"/>
    <w:rsid w:val="00191ADD"/>
    <w:rsid w:val="00194B9F"/>
    <w:rsid w:val="00197E5D"/>
    <w:rsid w:val="001A352E"/>
    <w:rsid w:val="001B1DFA"/>
    <w:rsid w:val="001B3529"/>
    <w:rsid w:val="001B7449"/>
    <w:rsid w:val="001C08AA"/>
    <w:rsid w:val="001C4663"/>
    <w:rsid w:val="001C7F36"/>
    <w:rsid w:val="001D089F"/>
    <w:rsid w:val="001D16DD"/>
    <w:rsid w:val="001D215C"/>
    <w:rsid w:val="001E6123"/>
    <w:rsid w:val="001F32AA"/>
    <w:rsid w:val="001F6737"/>
    <w:rsid w:val="00201DF4"/>
    <w:rsid w:val="00205FDE"/>
    <w:rsid w:val="00221D5E"/>
    <w:rsid w:val="00222902"/>
    <w:rsid w:val="00231D70"/>
    <w:rsid w:val="002411D1"/>
    <w:rsid w:val="00245221"/>
    <w:rsid w:val="00245753"/>
    <w:rsid w:val="00247819"/>
    <w:rsid w:val="002508DC"/>
    <w:rsid w:val="00254F8A"/>
    <w:rsid w:val="00255B59"/>
    <w:rsid w:val="00267F8D"/>
    <w:rsid w:val="00276472"/>
    <w:rsid w:val="002844CB"/>
    <w:rsid w:val="002847B1"/>
    <w:rsid w:val="00290516"/>
    <w:rsid w:val="002974AA"/>
    <w:rsid w:val="002A17E7"/>
    <w:rsid w:val="002A29DD"/>
    <w:rsid w:val="002A4BA7"/>
    <w:rsid w:val="002B2A2A"/>
    <w:rsid w:val="002B4017"/>
    <w:rsid w:val="002B6986"/>
    <w:rsid w:val="002C5259"/>
    <w:rsid w:val="002C6562"/>
    <w:rsid w:val="002F02C7"/>
    <w:rsid w:val="002F5619"/>
    <w:rsid w:val="002F6E30"/>
    <w:rsid w:val="002F7678"/>
    <w:rsid w:val="00301CCB"/>
    <w:rsid w:val="00302052"/>
    <w:rsid w:val="00305AE3"/>
    <w:rsid w:val="00305D47"/>
    <w:rsid w:val="003308D6"/>
    <w:rsid w:val="0033644B"/>
    <w:rsid w:val="00344701"/>
    <w:rsid w:val="00346DCD"/>
    <w:rsid w:val="00346F68"/>
    <w:rsid w:val="00352B02"/>
    <w:rsid w:val="00370CF9"/>
    <w:rsid w:val="0037334C"/>
    <w:rsid w:val="00374CBA"/>
    <w:rsid w:val="00380A01"/>
    <w:rsid w:val="00383F6E"/>
    <w:rsid w:val="00385ED3"/>
    <w:rsid w:val="0039124C"/>
    <w:rsid w:val="003A5624"/>
    <w:rsid w:val="003C444B"/>
    <w:rsid w:val="003D5622"/>
    <w:rsid w:val="003E69AE"/>
    <w:rsid w:val="003F3042"/>
    <w:rsid w:val="00401CF6"/>
    <w:rsid w:val="00401D20"/>
    <w:rsid w:val="00401EE9"/>
    <w:rsid w:val="00403A4C"/>
    <w:rsid w:val="00407B6E"/>
    <w:rsid w:val="00420919"/>
    <w:rsid w:val="00426F17"/>
    <w:rsid w:val="00427EA0"/>
    <w:rsid w:val="004311B4"/>
    <w:rsid w:val="0043500C"/>
    <w:rsid w:val="004363D4"/>
    <w:rsid w:val="00455307"/>
    <w:rsid w:val="0045701A"/>
    <w:rsid w:val="00465A98"/>
    <w:rsid w:val="00477827"/>
    <w:rsid w:val="004802E4"/>
    <w:rsid w:val="00480989"/>
    <w:rsid w:val="004A2462"/>
    <w:rsid w:val="004A4D53"/>
    <w:rsid w:val="004A6D38"/>
    <w:rsid w:val="004B347E"/>
    <w:rsid w:val="004C05AF"/>
    <w:rsid w:val="004C17CB"/>
    <w:rsid w:val="004D0572"/>
    <w:rsid w:val="004D0681"/>
    <w:rsid w:val="004D087F"/>
    <w:rsid w:val="004D68D3"/>
    <w:rsid w:val="004D7060"/>
    <w:rsid w:val="004E2B79"/>
    <w:rsid w:val="004F038E"/>
    <w:rsid w:val="004F36CB"/>
    <w:rsid w:val="005122E9"/>
    <w:rsid w:val="005343F7"/>
    <w:rsid w:val="00540487"/>
    <w:rsid w:val="00540574"/>
    <w:rsid w:val="0054502F"/>
    <w:rsid w:val="00546B2E"/>
    <w:rsid w:val="00547982"/>
    <w:rsid w:val="005549D5"/>
    <w:rsid w:val="005669D8"/>
    <w:rsid w:val="00570FB6"/>
    <w:rsid w:val="00585A04"/>
    <w:rsid w:val="00593218"/>
    <w:rsid w:val="00595035"/>
    <w:rsid w:val="0059507D"/>
    <w:rsid w:val="00595FE1"/>
    <w:rsid w:val="005A3576"/>
    <w:rsid w:val="005B0498"/>
    <w:rsid w:val="005B4742"/>
    <w:rsid w:val="005B658A"/>
    <w:rsid w:val="005D7600"/>
    <w:rsid w:val="005E06AB"/>
    <w:rsid w:val="005E0D51"/>
    <w:rsid w:val="005E0DE8"/>
    <w:rsid w:val="005E2A91"/>
    <w:rsid w:val="005F341A"/>
    <w:rsid w:val="005F34FD"/>
    <w:rsid w:val="005F4EEB"/>
    <w:rsid w:val="005F5F36"/>
    <w:rsid w:val="005F60FB"/>
    <w:rsid w:val="00604107"/>
    <w:rsid w:val="00607AEC"/>
    <w:rsid w:val="00613943"/>
    <w:rsid w:val="00621D03"/>
    <w:rsid w:val="00636225"/>
    <w:rsid w:val="00661FF2"/>
    <w:rsid w:val="006707B5"/>
    <w:rsid w:val="00674BE4"/>
    <w:rsid w:val="006828AD"/>
    <w:rsid w:val="00686991"/>
    <w:rsid w:val="006A2D80"/>
    <w:rsid w:val="006B4EA4"/>
    <w:rsid w:val="006B74C0"/>
    <w:rsid w:val="006C02FE"/>
    <w:rsid w:val="006C1783"/>
    <w:rsid w:val="006C4CFA"/>
    <w:rsid w:val="006C6513"/>
    <w:rsid w:val="006D1075"/>
    <w:rsid w:val="006D1EE8"/>
    <w:rsid w:val="006D3C26"/>
    <w:rsid w:val="006E33F1"/>
    <w:rsid w:val="006F2F7F"/>
    <w:rsid w:val="00700459"/>
    <w:rsid w:val="0070293C"/>
    <w:rsid w:val="00702B5E"/>
    <w:rsid w:val="0070776E"/>
    <w:rsid w:val="007110FC"/>
    <w:rsid w:val="00723D4C"/>
    <w:rsid w:val="00743664"/>
    <w:rsid w:val="00743BF7"/>
    <w:rsid w:val="00744A9D"/>
    <w:rsid w:val="007463FE"/>
    <w:rsid w:val="00746625"/>
    <w:rsid w:val="00754A4D"/>
    <w:rsid w:val="00762F7C"/>
    <w:rsid w:val="007670A5"/>
    <w:rsid w:val="00777E51"/>
    <w:rsid w:val="007833BF"/>
    <w:rsid w:val="007A32C9"/>
    <w:rsid w:val="007A43DE"/>
    <w:rsid w:val="007B42C7"/>
    <w:rsid w:val="007C0D3D"/>
    <w:rsid w:val="007D51A6"/>
    <w:rsid w:val="007E0AD5"/>
    <w:rsid w:val="007E171A"/>
    <w:rsid w:val="007E7643"/>
    <w:rsid w:val="007E780D"/>
    <w:rsid w:val="007F12AA"/>
    <w:rsid w:val="007F734E"/>
    <w:rsid w:val="00802FD0"/>
    <w:rsid w:val="00813D55"/>
    <w:rsid w:val="0082646C"/>
    <w:rsid w:val="00832688"/>
    <w:rsid w:val="0083274B"/>
    <w:rsid w:val="00835026"/>
    <w:rsid w:val="00836F6B"/>
    <w:rsid w:val="008377EE"/>
    <w:rsid w:val="00845C93"/>
    <w:rsid w:val="00846353"/>
    <w:rsid w:val="00854767"/>
    <w:rsid w:val="008563E8"/>
    <w:rsid w:val="0085713D"/>
    <w:rsid w:val="00857CEC"/>
    <w:rsid w:val="00861965"/>
    <w:rsid w:val="0086589D"/>
    <w:rsid w:val="00872D28"/>
    <w:rsid w:val="00874B12"/>
    <w:rsid w:val="00874D50"/>
    <w:rsid w:val="0087510C"/>
    <w:rsid w:val="0088018E"/>
    <w:rsid w:val="00880736"/>
    <w:rsid w:val="00881DD4"/>
    <w:rsid w:val="00885049"/>
    <w:rsid w:val="008912D5"/>
    <w:rsid w:val="008925D5"/>
    <w:rsid w:val="00892EE1"/>
    <w:rsid w:val="00897966"/>
    <w:rsid w:val="008A3044"/>
    <w:rsid w:val="008B14D0"/>
    <w:rsid w:val="008B616D"/>
    <w:rsid w:val="008C14E3"/>
    <w:rsid w:val="008C4BC9"/>
    <w:rsid w:val="008C6AE4"/>
    <w:rsid w:val="008D6BB3"/>
    <w:rsid w:val="008D7D70"/>
    <w:rsid w:val="008E3BD4"/>
    <w:rsid w:val="008F0E34"/>
    <w:rsid w:val="008F5167"/>
    <w:rsid w:val="00900699"/>
    <w:rsid w:val="00902A5A"/>
    <w:rsid w:val="00916771"/>
    <w:rsid w:val="00927E7C"/>
    <w:rsid w:val="009331ED"/>
    <w:rsid w:val="00936D05"/>
    <w:rsid w:val="00951DFA"/>
    <w:rsid w:val="009553CF"/>
    <w:rsid w:val="00956070"/>
    <w:rsid w:val="00957357"/>
    <w:rsid w:val="00957F3A"/>
    <w:rsid w:val="009614F3"/>
    <w:rsid w:val="00965942"/>
    <w:rsid w:val="00982B0B"/>
    <w:rsid w:val="009A0931"/>
    <w:rsid w:val="009A6A41"/>
    <w:rsid w:val="009A7FE8"/>
    <w:rsid w:val="009B1313"/>
    <w:rsid w:val="009B6BE2"/>
    <w:rsid w:val="009C365E"/>
    <w:rsid w:val="009C5E57"/>
    <w:rsid w:val="009C7520"/>
    <w:rsid w:val="009D28C5"/>
    <w:rsid w:val="009E23DB"/>
    <w:rsid w:val="009E526E"/>
    <w:rsid w:val="009E5AB5"/>
    <w:rsid w:val="009F09E6"/>
    <w:rsid w:val="009F24AC"/>
    <w:rsid w:val="009F2960"/>
    <w:rsid w:val="00A028B9"/>
    <w:rsid w:val="00A06158"/>
    <w:rsid w:val="00A14E45"/>
    <w:rsid w:val="00A17C02"/>
    <w:rsid w:val="00A27E49"/>
    <w:rsid w:val="00A32131"/>
    <w:rsid w:val="00A53538"/>
    <w:rsid w:val="00A64131"/>
    <w:rsid w:val="00A668FF"/>
    <w:rsid w:val="00A71B07"/>
    <w:rsid w:val="00A72097"/>
    <w:rsid w:val="00A75558"/>
    <w:rsid w:val="00A8356B"/>
    <w:rsid w:val="00A9641E"/>
    <w:rsid w:val="00A9709C"/>
    <w:rsid w:val="00AA1E93"/>
    <w:rsid w:val="00AA6E85"/>
    <w:rsid w:val="00AA722F"/>
    <w:rsid w:val="00AB5DDE"/>
    <w:rsid w:val="00AC0571"/>
    <w:rsid w:val="00AC31B2"/>
    <w:rsid w:val="00AC6438"/>
    <w:rsid w:val="00AD758E"/>
    <w:rsid w:val="00AE09F2"/>
    <w:rsid w:val="00AE17B3"/>
    <w:rsid w:val="00AE48A0"/>
    <w:rsid w:val="00AE583F"/>
    <w:rsid w:val="00AE68D2"/>
    <w:rsid w:val="00AE6F93"/>
    <w:rsid w:val="00B03C94"/>
    <w:rsid w:val="00B051BB"/>
    <w:rsid w:val="00B06423"/>
    <w:rsid w:val="00B069B6"/>
    <w:rsid w:val="00B113EE"/>
    <w:rsid w:val="00B1191C"/>
    <w:rsid w:val="00B27B4C"/>
    <w:rsid w:val="00B35318"/>
    <w:rsid w:val="00B36B59"/>
    <w:rsid w:val="00B46DA7"/>
    <w:rsid w:val="00B52C7B"/>
    <w:rsid w:val="00B57707"/>
    <w:rsid w:val="00B615DF"/>
    <w:rsid w:val="00B7604C"/>
    <w:rsid w:val="00B766EF"/>
    <w:rsid w:val="00B80E4A"/>
    <w:rsid w:val="00B8108D"/>
    <w:rsid w:val="00B817E0"/>
    <w:rsid w:val="00B81AEF"/>
    <w:rsid w:val="00B879D1"/>
    <w:rsid w:val="00B9068A"/>
    <w:rsid w:val="00BA011D"/>
    <w:rsid w:val="00BA084F"/>
    <w:rsid w:val="00BB13AB"/>
    <w:rsid w:val="00BC032F"/>
    <w:rsid w:val="00BC4652"/>
    <w:rsid w:val="00BD03DC"/>
    <w:rsid w:val="00BD0913"/>
    <w:rsid w:val="00BD1F86"/>
    <w:rsid w:val="00BD61B1"/>
    <w:rsid w:val="00BF086A"/>
    <w:rsid w:val="00BF0CC4"/>
    <w:rsid w:val="00BF472F"/>
    <w:rsid w:val="00BF7047"/>
    <w:rsid w:val="00C078AA"/>
    <w:rsid w:val="00C257D2"/>
    <w:rsid w:val="00C31BC6"/>
    <w:rsid w:val="00C363DC"/>
    <w:rsid w:val="00C40968"/>
    <w:rsid w:val="00C50FE8"/>
    <w:rsid w:val="00C52485"/>
    <w:rsid w:val="00C60554"/>
    <w:rsid w:val="00C61E1B"/>
    <w:rsid w:val="00C63ED8"/>
    <w:rsid w:val="00C665A2"/>
    <w:rsid w:val="00C71E3F"/>
    <w:rsid w:val="00C72324"/>
    <w:rsid w:val="00C7473A"/>
    <w:rsid w:val="00C760B8"/>
    <w:rsid w:val="00C778B3"/>
    <w:rsid w:val="00C8321A"/>
    <w:rsid w:val="00C85162"/>
    <w:rsid w:val="00C90816"/>
    <w:rsid w:val="00C96ACA"/>
    <w:rsid w:val="00CA2A94"/>
    <w:rsid w:val="00CB0798"/>
    <w:rsid w:val="00CB1297"/>
    <w:rsid w:val="00CB4234"/>
    <w:rsid w:val="00CB4710"/>
    <w:rsid w:val="00CB718A"/>
    <w:rsid w:val="00CC03C8"/>
    <w:rsid w:val="00CD74CE"/>
    <w:rsid w:val="00CD7967"/>
    <w:rsid w:val="00CE1B46"/>
    <w:rsid w:val="00CF1576"/>
    <w:rsid w:val="00D15872"/>
    <w:rsid w:val="00D31B52"/>
    <w:rsid w:val="00D33E54"/>
    <w:rsid w:val="00D359A3"/>
    <w:rsid w:val="00D3707C"/>
    <w:rsid w:val="00D410D0"/>
    <w:rsid w:val="00D44594"/>
    <w:rsid w:val="00D44A78"/>
    <w:rsid w:val="00D50F23"/>
    <w:rsid w:val="00D636A1"/>
    <w:rsid w:val="00D64A0A"/>
    <w:rsid w:val="00D74B44"/>
    <w:rsid w:val="00D816E8"/>
    <w:rsid w:val="00D827F3"/>
    <w:rsid w:val="00D83819"/>
    <w:rsid w:val="00D87060"/>
    <w:rsid w:val="00D940DA"/>
    <w:rsid w:val="00D947AA"/>
    <w:rsid w:val="00D95497"/>
    <w:rsid w:val="00D9722F"/>
    <w:rsid w:val="00DC458A"/>
    <w:rsid w:val="00DD46C2"/>
    <w:rsid w:val="00DE1D94"/>
    <w:rsid w:val="00DE7CCB"/>
    <w:rsid w:val="00E0038D"/>
    <w:rsid w:val="00E03A07"/>
    <w:rsid w:val="00E14D78"/>
    <w:rsid w:val="00E15615"/>
    <w:rsid w:val="00E16CD0"/>
    <w:rsid w:val="00E214A2"/>
    <w:rsid w:val="00E33849"/>
    <w:rsid w:val="00E35E41"/>
    <w:rsid w:val="00E36DC9"/>
    <w:rsid w:val="00E36DD3"/>
    <w:rsid w:val="00E436BF"/>
    <w:rsid w:val="00E51A4A"/>
    <w:rsid w:val="00E55D0D"/>
    <w:rsid w:val="00E60566"/>
    <w:rsid w:val="00E626A4"/>
    <w:rsid w:val="00E626F4"/>
    <w:rsid w:val="00E66154"/>
    <w:rsid w:val="00E7476B"/>
    <w:rsid w:val="00E84C83"/>
    <w:rsid w:val="00E86C90"/>
    <w:rsid w:val="00E93BF7"/>
    <w:rsid w:val="00EA39A5"/>
    <w:rsid w:val="00EA7F4F"/>
    <w:rsid w:val="00EC1A27"/>
    <w:rsid w:val="00EC3FA9"/>
    <w:rsid w:val="00EC47D0"/>
    <w:rsid w:val="00EC4EB3"/>
    <w:rsid w:val="00EC7D7A"/>
    <w:rsid w:val="00ED24EE"/>
    <w:rsid w:val="00ED433A"/>
    <w:rsid w:val="00EF378A"/>
    <w:rsid w:val="00F04377"/>
    <w:rsid w:val="00F13642"/>
    <w:rsid w:val="00F14EB4"/>
    <w:rsid w:val="00F15A86"/>
    <w:rsid w:val="00F2002F"/>
    <w:rsid w:val="00F20547"/>
    <w:rsid w:val="00F22528"/>
    <w:rsid w:val="00F22F42"/>
    <w:rsid w:val="00F2466B"/>
    <w:rsid w:val="00F3200B"/>
    <w:rsid w:val="00F33A41"/>
    <w:rsid w:val="00F33FF2"/>
    <w:rsid w:val="00F41077"/>
    <w:rsid w:val="00F450DB"/>
    <w:rsid w:val="00F46E7B"/>
    <w:rsid w:val="00F55ACA"/>
    <w:rsid w:val="00F55B8B"/>
    <w:rsid w:val="00F62E5D"/>
    <w:rsid w:val="00F658DB"/>
    <w:rsid w:val="00F7555F"/>
    <w:rsid w:val="00F945C5"/>
    <w:rsid w:val="00F94E51"/>
    <w:rsid w:val="00F96E16"/>
    <w:rsid w:val="00FB1C44"/>
    <w:rsid w:val="00FB35F8"/>
    <w:rsid w:val="00FB54AF"/>
    <w:rsid w:val="00FC0DB9"/>
    <w:rsid w:val="00FC75AA"/>
    <w:rsid w:val="00FD0112"/>
    <w:rsid w:val="00FD3BAA"/>
    <w:rsid w:val="00FD7430"/>
    <w:rsid w:val="00FE7A3B"/>
    <w:rsid w:val="00FF127F"/>
    <w:rsid w:val="00FF1AE1"/>
    <w:rsid w:val="00FF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5C247"/>
  <w15:docId w15:val="{9A0FC387-F2C7-448E-917D-88B0DDD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7C"/>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861965"/>
    <w:rPr>
      <w:i/>
      <w:iCs/>
    </w:rPr>
  </w:style>
  <w:style w:type="character" w:styleId="Starkbetoning">
    <w:name w:val="Intense Emphasis"/>
    <w:basedOn w:val="Standardstycketeckensnitt"/>
    <w:uiPriority w:val="21"/>
    <w:rsid w:val="00861965"/>
    <w:rPr>
      <w:i/>
      <w:iCs/>
      <w:color w:val="006428" w:themeColor="accent1"/>
    </w:rPr>
  </w:style>
  <w:style w:type="character" w:styleId="Stark">
    <w:name w:val="Strong"/>
    <w:basedOn w:val="Standardstycketeckensnitt"/>
    <w:uiPriority w:val="22"/>
    <w:rsid w:val="00861965"/>
    <w:rPr>
      <w:b/>
      <w:bCs/>
    </w:rPr>
  </w:style>
  <w:style w:type="paragraph" w:styleId="Citat">
    <w:name w:val="Quote"/>
    <w:basedOn w:val="Normal"/>
    <w:next w:val="Normal"/>
    <w:link w:val="CitatChar"/>
    <w:uiPriority w:val="29"/>
    <w:rsid w:val="0086196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61965"/>
    <w:rPr>
      <w:i/>
      <w:iCs/>
      <w:color w:val="404040" w:themeColor="text1" w:themeTint="BF"/>
      <w:sz w:val="24"/>
      <w:lang w:val="sv-SE"/>
    </w:rPr>
  </w:style>
  <w:style w:type="paragraph" w:styleId="Starktcitat">
    <w:name w:val="Intense Quote"/>
    <w:basedOn w:val="Normal"/>
    <w:next w:val="Normal"/>
    <w:link w:val="StarktcitatChar"/>
    <w:uiPriority w:val="30"/>
    <w:rsid w:val="00861965"/>
    <w:pPr>
      <w:pBdr>
        <w:top w:val="single" w:sz="4" w:space="10" w:color="006428" w:themeColor="accent1"/>
        <w:bottom w:val="single" w:sz="4" w:space="10" w:color="006428" w:themeColor="accent1"/>
      </w:pBdr>
      <w:spacing w:before="360" w:after="360"/>
      <w:ind w:left="864" w:right="864"/>
      <w:jc w:val="center"/>
    </w:pPr>
    <w:rPr>
      <w:i/>
      <w:iCs/>
      <w:color w:val="006428" w:themeColor="accent1"/>
    </w:rPr>
  </w:style>
  <w:style w:type="character" w:customStyle="1" w:styleId="StarktcitatChar">
    <w:name w:val="Starkt citat Char"/>
    <w:basedOn w:val="Standardstycketeckensnitt"/>
    <w:link w:val="Starktcitat"/>
    <w:uiPriority w:val="30"/>
    <w:rsid w:val="00861965"/>
    <w:rPr>
      <w:i/>
      <w:iCs/>
      <w:color w:val="006428" w:themeColor="accent1"/>
      <w:sz w:val="24"/>
      <w:lang w:val="sv-SE"/>
    </w:rPr>
  </w:style>
  <w:style w:type="character" w:styleId="Diskretbetoning">
    <w:name w:val="Subtle Emphasis"/>
    <w:basedOn w:val="Standardstycketeckensnitt"/>
    <w:uiPriority w:val="19"/>
    <w:rsid w:val="00861965"/>
    <w:rPr>
      <w:i/>
      <w:iCs/>
      <w:color w:val="404040" w:themeColor="text1" w:themeTint="BF"/>
    </w:rPr>
  </w:style>
  <w:style w:type="character" w:styleId="Diskretreferens">
    <w:name w:val="Subtle Reference"/>
    <w:basedOn w:val="Standardstycketeckensnitt"/>
    <w:uiPriority w:val="31"/>
    <w:rsid w:val="00861965"/>
    <w:rPr>
      <w:smallCaps/>
      <w:color w:val="5A5A5A" w:themeColor="text1" w:themeTint="A5"/>
    </w:rPr>
  </w:style>
  <w:style w:type="character" w:styleId="Bokenstitel">
    <w:name w:val="Book Title"/>
    <w:basedOn w:val="Standardstycketeckensnitt"/>
    <w:uiPriority w:val="33"/>
    <w:rsid w:val="00861965"/>
    <w:rPr>
      <w:b/>
      <w:bCs/>
      <w:i/>
      <w:iCs/>
      <w:spacing w:val="5"/>
    </w:rPr>
  </w:style>
  <w:style w:type="paragraph" w:styleId="Liststycke">
    <w:name w:val="List Paragraph"/>
    <w:basedOn w:val="Normal"/>
    <w:uiPriority w:val="34"/>
    <w:qFormat/>
    <w:rsid w:val="00861965"/>
    <w:pPr>
      <w:ind w:left="720"/>
      <w:contextualSpacing/>
    </w:pPr>
  </w:style>
  <w:style w:type="paragraph" w:styleId="Rubrik">
    <w:name w:val="Title"/>
    <w:basedOn w:val="Normal"/>
    <w:next w:val="Normal"/>
    <w:link w:val="RubrikChar"/>
    <w:uiPriority w:val="10"/>
    <w:rsid w:val="00861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6196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861965"/>
    <w:rPr>
      <w:b/>
      <w:bCs/>
      <w:smallCaps/>
      <w:color w:val="006428" w:themeColor="accent1"/>
      <w:spacing w:val="5"/>
    </w:rPr>
  </w:style>
  <w:style w:type="character" w:styleId="AnvndHyperlnk">
    <w:name w:val="FollowedHyperlink"/>
    <w:basedOn w:val="Standardstycketeckensnitt"/>
    <w:uiPriority w:val="99"/>
    <w:semiHidden/>
    <w:unhideWhenUsed/>
    <w:rsid w:val="00CE1B46"/>
    <w:rPr>
      <w:color w:val="800080" w:themeColor="followedHyperlink"/>
      <w:u w:val="single"/>
    </w:rPr>
  </w:style>
  <w:style w:type="paragraph" w:styleId="Normalwebb">
    <w:name w:val="Normal (Web)"/>
    <w:basedOn w:val="Normal"/>
    <w:uiPriority w:val="99"/>
    <w:semiHidden/>
    <w:unhideWhenUsed/>
    <w:rsid w:val="007E7643"/>
    <w:pPr>
      <w:spacing w:before="100" w:beforeAutospacing="1" w:after="100" w:afterAutospacing="1" w:line="240" w:lineRule="auto"/>
    </w:pPr>
    <w:rPr>
      <w:rFonts w:ascii="Times New Roman" w:eastAsia="Times New Roman" w:hAnsi="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79010">
      <w:bodyDiv w:val="1"/>
      <w:marLeft w:val="0"/>
      <w:marRight w:val="0"/>
      <w:marTop w:val="0"/>
      <w:marBottom w:val="0"/>
      <w:divBdr>
        <w:top w:val="none" w:sz="0" w:space="0" w:color="auto"/>
        <w:left w:val="none" w:sz="0" w:space="0" w:color="auto"/>
        <w:bottom w:val="none" w:sz="0" w:space="0" w:color="auto"/>
        <w:right w:val="none" w:sz="0" w:space="0" w:color="auto"/>
      </w:divBdr>
    </w:div>
    <w:div w:id="231701839">
      <w:bodyDiv w:val="1"/>
      <w:marLeft w:val="0"/>
      <w:marRight w:val="0"/>
      <w:marTop w:val="0"/>
      <w:marBottom w:val="0"/>
      <w:divBdr>
        <w:top w:val="none" w:sz="0" w:space="0" w:color="auto"/>
        <w:left w:val="none" w:sz="0" w:space="0" w:color="auto"/>
        <w:bottom w:val="none" w:sz="0" w:space="0" w:color="auto"/>
        <w:right w:val="none" w:sz="0" w:space="0" w:color="auto"/>
      </w:divBdr>
    </w:div>
    <w:div w:id="861240935">
      <w:bodyDiv w:val="1"/>
      <w:marLeft w:val="0"/>
      <w:marRight w:val="0"/>
      <w:marTop w:val="0"/>
      <w:marBottom w:val="0"/>
      <w:divBdr>
        <w:top w:val="none" w:sz="0" w:space="0" w:color="auto"/>
        <w:left w:val="none" w:sz="0" w:space="0" w:color="auto"/>
        <w:bottom w:val="none" w:sz="0" w:space="0" w:color="auto"/>
        <w:right w:val="none" w:sz="0" w:space="0" w:color="auto"/>
      </w:divBdr>
    </w:div>
    <w:div w:id="941912322">
      <w:bodyDiv w:val="1"/>
      <w:marLeft w:val="0"/>
      <w:marRight w:val="0"/>
      <w:marTop w:val="0"/>
      <w:marBottom w:val="0"/>
      <w:divBdr>
        <w:top w:val="none" w:sz="0" w:space="0" w:color="auto"/>
        <w:left w:val="none" w:sz="0" w:space="0" w:color="auto"/>
        <w:bottom w:val="none" w:sz="0" w:space="0" w:color="auto"/>
        <w:right w:val="none" w:sz="0" w:space="0" w:color="auto"/>
      </w:divBdr>
    </w:div>
    <w:div w:id="953441240">
      <w:bodyDiv w:val="1"/>
      <w:marLeft w:val="0"/>
      <w:marRight w:val="0"/>
      <w:marTop w:val="0"/>
      <w:marBottom w:val="0"/>
      <w:divBdr>
        <w:top w:val="none" w:sz="0" w:space="0" w:color="auto"/>
        <w:left w:val="none" w:sz="0" w:space="0" w:color="auto"/>
        <w:bottom w:val="none" w:sz="0" w:space="0" w:color="auto"/>
        <w:right w:val="none" w:sz="0" w:space="0" w:color="auto"/>
      </w:divBdr>
    </w:div>
    <w:div w:id="1016924385">
      <w:bodyDiv w:val="1"/>
      <w:marLeft w:val="0"/>
      <w:marRight w:val="0"/>
      <w:marTop w:val="0"/>
      <w:marBottom w:val="0"/>
      <w:divBdr>
        <w:top w:val="none" w:sz="0" w:space="0" w:color="auto"/>
        <w:left w:val="none" w:sz="0" w:space="0" w:color="auto"/>
        <w:bottom w:val="none" w:sz="0" w:space="0" w:color="auto"/>
        <w:right w:val="none" w:sz="0" w:space="0" w:color="auto"/>
      </w:divBdr>
    </w:div>
    <w:div w:id="1255430675">
      <w:bodyDiv w:val="1"/>
      <w:marLeft w:val="0"/>
      <w:marRight w:val="0"/>
      <w:marTop w:val="0"/>
      <w:marBottom w:val="0"/>
      <w:divBdr>
        <w:top w:val="none" w:sz="0" w:space="0" w:color="auto"/>
        <w:left w:val="none" w:sz="0" w:space="0" w:color="auto"/>
        <w:bottom w:val="none" w:sz="0" w:space="0" w:color="auto"/>
        <w:right w:val="none" w:sz="0" w:space="0" w:color="auto"/>
      </w:divBdr>
    </w:div>
    <w:div w:id="1274435804">
      <w:bodyDiv w:val="1"/>
      <w:marLeft w:val="0"/>
      <w:marRight w:val="0"/>
      <w:marTop w:val="0"/>
      <w:marBottom w:val="0"/>
      <w:divBdr>
        <w:top w:val="none" w:sz="0" w:space="0" w:color="auto"/>
        <w:left w:val="none" w:sz="0" w:space="0" w:color="auto"/>
        <w:bottom w:val="none" w:sz="0" w:space="0" w:color="auto"/>
        <w:right w:val="none" w:sz="0" w:space="0" w:color="auto"/>
      </w:divBdr>
    </w:div>
    <w:div w:id="1358969804">
      <w:bodyDiv w:val="1"/>
      <w:marLeft w:val="0"/>
      <w:marRight w:val="0"/>
      <w:marTop w:val="0"/>
      <w:marBottom w:val="0"/>
      <w:divBdr>
        <w:top w:val="none" w:sz="0" w:space="0" w:color="auto"/>
        <w:left w:val="none" w:sz="0" w:space="0" w:color="auto"/>
        <w:bottom w:val="none" w:sz="0" w:space="0" w:color="auto"/>
        <w:right w:val="none" w:sz="0" w:space="0" w:color="auto"/>
      </w:divBdr>
    </w:div>
    <w:div w:id="1501695351">
      <w:bodyDiv w:val="1"/>
      <w:marLeft w:val="0"/>
      <w:marRight w:val="0"/>
      <w:marTop w:val="0"/>
      <w:marBottom w:val="0"/>
      <w:divBdr>
        <w:top w:val="none" w:sz="0" w:space="0" w:color="auto"/>
        <w:left w:val="none" w:sz="0" w:space="0" w:color="auto"/>
        <w:bottom w:val="none" w:sz="0" w:space="0" w:color="auto"/>
        <w:right w:val="none" w:sz="0" w:space="0" w:color="auto"/>
      </w:divBdr>
      <w:divsChild>
        <w:div w:id="686099996">
          <w:marLeft w:val="547"/>
          <w:marRight w:val="0"/>
          <w:marTop w:val="0"/>
          <w:marBottom w:val="240"/>
          <w:divBdr>
            <w:top w:val="none" w:sz="0" w:space="0" w:color="auto"/>
            <w:left w:val="none" w:sz="0" w:space="0" w:color="auto"/>
            <w:bottom w:val="none" w:sz="0" w:space="0" w:color="auto"/>
            <w:right w:val="none" w:sz="0" w:space="0" w:color="auto"/>
          </w:divBdr>
        </w:div>
        <w:div w:id="714158666">
          <w:marLeft w:val="547"/>
          <w:marRight w:val="0"/>
          <w:marTop w:val="0"/>
          <w:marBottom w:val="240"/>
          <w:divBdr>
            <w:top w:val="none" w:sz="0" w:space="0" w:color="auto"/>
            <w:left w:val="none" w:sz="0" w:space="0" w:color="auto"/>
            <w:bottom w:val="none" w:sz="0" w:space="0" w:color="auto"/>
            <w:right w:val="none" w:sz="0" w:space="0" w:color="auto"/>
          </w:divBdr>
        </w:div>
        <w:div w:id="813564219">
          <w:marLeft w:val="547"/>
          <w:marRight w:val="0"/>
          <w:marTop w:val="0"/>
          <w:marBottom w:val="240"/>
          <w:divBdr>
            <w:top w:val="none" w:sz="0" w:space="0" w:color="auto"/>
            <w:left w:val="none" w:sz="0" w:space="0" w:color="auto"/>
            <w:bottom w:val="none" w:sz="0" w:space="0" w:color="auto"/>
            <w:right w:val="none" w:sz="0" w:space="0" w:color="auto"/>
          </w:divBdr>
        </w:div>
        <w:div w:id="869344754">
          <w:marLeft w:val="547"/>
          <w:marRight w:val="0"/>
          <w:marTop w:val="0"/>
          <w:marBottom w:val="240"/>
          <w:divBdr>
            <w:top w:val="none" w:sz="0" w:space="0" w:color="auto"/>
            <w:left w:val="none" w:sz="0" w:space="0" w:color="auto"/>
            <w:bottom w:val="none" w:sz="0" w:space="0" w:color="auto"/>
            <w:right w:val="none" w:sz="0" w:space="0" w:color="auto"/>
          </w:divBdr>
        </w:div>
        <w:div w:id="1499886479">
          <w:marLeft w:val="547"/>
          <w:marRight w:val="0"/>
          <w:marTop w:val="0"/>
          <w:marBottom w:val="240"/>
          <w:divBdr>
            <w:top w:val="none" w:sz="0" w:space="0" w:color="auto"/>
            <w:left w:val="none" w:sz="0" w:space="0" w:color="auto"/>
            <w:bottom w:val="none" w:sz="0" w:space="0" w:color="auto"/>
            <w:right w:val="none" w:sz="0" w:space="0" w:color="auto"/>
          </w:divBdr>
        </w:div>
        <w:div w:id="1995718992">
          <w:marLeft w:val="547"/>
          <w:marRight w:val="0"/>
          <w:marTop w:val="0"/>
          <w:marBottom w:val="240"/>
          <w:divBdr>
            <w:top w:val="none" w:sz="0" w:space="0" w:color="auto"/>
            <w:left w:val="none" w:sz="0" w:space="0" w:color="auto"/>
            <w:bottom w:val="none" w:sz="0" w:space="0" w:color="auto"/>
            <w:right w:val="none" w:sz="0" w:space="0" w:color="auto"/>
          </w:divBdr>
        </w:div>
      </w:divsChild>
    </w:div>
    <w:div w:id="1528593393">
      <w:bodyDiv w:val="1"/>
      <w:marLeft w:val="0"/>
      <w:marRight w:val="0"/>
      <w:marTop w:val="0"/>
      <w:marBottom w:val="0"/>
      <w:divBdr>
        <w:top w:val="none" w:sz="0" w:space="0" w:color="auto"/>
        <w:left w:val="none" w:sz="0" w:space="0" w:color="auto"/>
        <w:bottom w:val="none" w:sz="0" w:space="0" w:color="auto"/>
        <w:right w:val="none" w:sz="0" w:space="0" w:color="auto"/>
      </w:divBdr>
    </w:div>
    <w:div w:id="1613440850">
      <w:bodyDiv w:val="1"/>
      <w:marLeft w:val="0"/>
      <w:marRight w:val="0"/>
      <w:marTop w:val="0"/>
      <w:marBottom w:val="0"/>
      <w:divBdr>
        <w:top w:val="none" w:sz="0" w:space="0" w:color="auto"/>
        <w:left w:val="none" w:sz="0" w:space="0" w:color="auto"/>
        <w:bottom w:val="none" w:sz="0" w:space="0" w:color="auto"/>
        <w:right w:val="none" w:sz="0" w:space="0" w:color="auto"/>
      </w:divBdr>
      <w:divsChild>
        <w:div w:id="646520443">
          <w:marLeft w:val="0"/>
          <w:marRight w:val="0"/>
          <w:marTop w:val="0"/>
          <w:marBottom w:val="0"/>
          <w:divBdr>
            <w:top w:val="none" w:sz="0" w:space="0" w:color="auto"/>
            <w:left w:val="none" w:sz="0" w:space="0" w:color="auto"/>
            <w:bottom w:val="none" w:sz="0" w:space="0" w:color="auto"/>
            <w:right w:val="none" w:sz="0" w:space="0" w:color="auto"/>
          </w:divBdr>
        </w:div>
      </w:divsChild>
    </w:div>
    <w:div w:id="1688210151">
      <w:bodyDiv w:val="1"/>
      <w:marLeft w:val="0"/>
      <w:marRight w:val="0"/>
      <w:marTop w:val="0"/>
      <w:marBottom w:val="0"/>
      <w:divBdr>
        <w:top w:val="none" w:sz="0" w:space="0" w:color="auto"/>
        <w:left w:val="none" w:sz="0" w:space="0" w:color="auto"/>
        <w:bottom w:val="none" w:sz="0" w:space="0" w:color="auto"/>
        <w:right w:val="none" w:sz="0" w:space="0" w:color="auto"/>
      </w:divBdr>
    </w:div>
    <w:div w:id="1859539521">
      <w:bodyDiv w:val="1"/>
      <w:marLeft w:val="0"/>
      <w:marRight w:val="0"/>
      <w:marTop w:val="0"/>
      <w:marBottom w:val="0"/>
      <w:divBdr>
        <w:top w:val="none" w:sz="0" w:space="0" w:color="auto"/>
        <w:left w:val="none" w:sz="0" w:space="0" w:color="auto"/>
        <w:bottom w:val="none" w:sz="0" w:space="0" w:color="auto"/>
        <w:right w:val="none" w:sz="0" w:space="0" w:color="auto"/>
      </w:divBdr>
    </w:div>
    <w:div w:id="1943878622">
      <w:bodyDiv w:val="1"/>
      <w:marLeft w:val="0"/>
      <w:marRight w:val="0"/>
      <w:marTop w:val="0"/>
      <w:marBottom w:val="0"/>
      <w:divBdr>
        <w:top w:val="none" w:sz="0" w:space="0" w:color="auto"/>
        <w:left w:val="none" w:sz="0" w:space="0" w:color="auto"/>
        <w:bottom w:val="none" w:sz="0" w:space="0" w:color="auto"/>
        <w:right w:val="none" w:sz="0" w:space="0" w:color="auto"/>
      </w:divBdr>
    </w:div>
    <w:div w:id="2103866621">
      <w:bodyDiv w:val="1"/>
      <w:marLeft w:val="0"/>
      <w:marRight w:val="0"/>
      <w:marTop w:val="0"/>
      <w:marBottom w:val="0"/>
      <w:divBdr>
        <w:top w:val="none" w:sz="0" w:space="0" w:color="auto"/>
        <w:left w:val="none" w:sz="0" w:space="0" w:color="auto"/>
        <w:bottom w:val="none" w:sz="0" w:space="0" w:color="auto"/>
        <w:right w:val="none" w:sz="0" w:space="0" w:color="auto"/>
      </w:divBdr>
      <w:divsChild>
        <w:div w:id="242489239">
          <w:marLeft w:val="547"/>
          <w:marRight w:val="0"/>
          <w:marTop w:val="0"/>
          <w:marBottom w:val="240"/>
          <w:divBdr>
            <w:top w:val="none" w:sz="0" w:space="0" w:color="auto"/>
            <w:left w:val="none" w:sz="0" w:space="0" w:color="auto"/>
            <w:bottom w:val="none" w:sz="0" w:space="0" w:color="auto"/>
            <w:right w:val="none" w:sz="0" w:space="0" w:color="auto"/>
          </w:divBdr>
        </w:div>
      </w:divsChild>
    </w:div>
    <w:div w:id="214230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a.tt.se/pressmeddelande/kommunal-larmar-bristande-skyddsutrustning-inom-aldreomsorgen?publisherId=3235493&amp;releaseId=3292224" TargetMode="External"/><Relationship Id="rId18" Type="http://schemas.openxmlformats.org/officeDocument/2006/relationships/hyperlink" Target="https://www.folkhalsomyndigheten.se/nyheter-och-press/nyhetsarkiv/2021/februari/astra-zenecas-vaccin-rekommenderas-till-personer-under-65-ar/?utm_source=nyhetsbrev&amp;utm_medium=email&amp;utm_term=&amp;utm_content=&amp;utm_campaign=v.+5"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vardanalys.se/rapporter/under-radande-omstandigheter/" TargetMode="External"/><Relationship Id="rId17" Type="http://schemas.openxmlformats.org/officeDocument/2006/relationships/hyperlink" Target="https://www.ivo.se/publicerat-material/nyheter/2021/forutsattningar-for-god-vard-och-behandling-pa-sabo-saknas-och-leder-till-briste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Presentation2.ppt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folkhalsomyndigheten.se/nyheter-och-press/nyhetsarkiv/2021/februari/nya-rekommendationer-om-vilka-som-prioriteras-for-vaccination-mot-covid-19/"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s://skr.se/covid19ochdetnyacoronaviruset/socialtjanstaldreomsorgfunktionsnedsattning/digitalamotenisocialtjansten.32749.htm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skl\office2013\PM\1%20SKR\Svensk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20E792E73A49109796F1ECD7ED3754"/>
        <w:category>
          <w:name w:val="Allmänt"/>
          <w:gallery w:val="placeholder"/>
        </w:category>
        <w:types>
          <w:type w:val="bbPlcHdr"/>
        </w:types>
        <w:behaviors>
          <w:behavior w:val="content"/>
        </w:behaviors>
        <w:guid w:val="{28A62805-3DBB-40C7-B674-B8E9D3DBCACC}"/>
      </w:docPartPr>
      <w:docPartBody>
        <w:p w:rsidR="008346FE" w:rsidRDefault="008346FE">
          <w:pPr>
            <w:pStyle w:val="0A20E792E73A49109796F1ECD7ED3754"/>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FE"/>
    <w:rsid w:val="00334C3A"/>
    <w:rsid w:val="008346FE"/>
    <w:rsid w:val="009E39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0A20E792E73A49109796F1ECD7ED3754">
    <w:name w:val="0A20E792E73A49109796F1ECD7ED3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CD9F1-8C37-4058-B835-B3464E0C3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Svenska</Template>
  <TotalTime>2507</TotalTime>
  <Pages>1</Pages>
  <Words>1882</Words>
  <Characters>9977</Characters>
  <Application>Microsoft Office Word</Application>
  <DocSecurity>0</DocSecurity>
  <Lines>83</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Ledin Ove</dc:creator>
  <cp:keywords/>
  <dc:description/>
  <cp:lastModifiedBy>Ledin Ove</cp:lastModifiedBy>
  <cp:revision>19</cp:revision>
  <dcterms:created xsi:type="dcterms:W3CDTF">2021-02-01T11:01:00Z</dcterms:created>
  <dcterms:modified xsi:type="dcterms:W3CDTF">2021-02-04T17:09:00Z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PM</vt:lpwstr>
  </property>
</Properties>
</file>